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A98" w:rsidRDefault="00635903">
      <w:r>
        <w:rPr>
          <w:noProof/>
          <w:lang w:val="uk-UA" w:eastAsia="uk-UA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53425AF5" wp14:editId="33A83D13">
                <wp:simplePos x="0" y="0"/>
                <wp:positionH relativeFrom="margin">
                  <wp:align>right</wp:align>
                </wp:positionH>
                <wp:positionV relativeFrom="page">
                  <wp:posOffset>3810000</wp:posOffset>
                </wp:positionV>
                <wp:extent cx="2705100" cy="499110"/>
                <wp:effectExtent l="0" t="0" r="0" b="0"/>
                <wp:wrapNone/>
                <wp:docPr id="2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051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B4F46" w:rsidRDefault="009B4F46" w:rsidP="009B4F46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Exo 2" w:hAnsi="Exo 2"/>
                                <w:b/>
                                <w:bCs/>
                                <w:color w:val="00B050"/>
                                <w:kern w:val="36"/>
                                <w:sz w:val="44"/>
                                <w:szCs w:val="44"/>
                                <w:lang w:val="uk-UA" w:eastAsia="ru-RU"/>
                              </w:rPr>
                            </w:pPr>
                          </w:p>
                          <w:p w:rsidR="004904AD" w:rsidRPr="009B4F46" w:rsidRDefault="009B4F46" w:rsidP="009B4F46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Exo 2" w:hAnsi="Exo 2"/>
                                <w:b/>
                                <w:bCs/>
                                <w:color w:val="00B050"/>
                                <w:kern w:val="36"/>
                                <w:sz w:val="44"/>
                                <w:szCs w:val="44"/>
                                <w:lang w:val="uk-UA" w:eastAsia="ru-RU"/>
                              </w:rPr>
                            </w:pPr>
                            <w:r w:rsidRPr="009B4F46">
                              <w:rPr>
                                <w:rFonts w:ascii="Exo 2" w:hAnsi="Exo 2"/>
                                <w:b/>
                                <w:bCs/>
                                <w:color w:val="00B050"/>
                                <w:kern w:val="36"/>
                                <w:sz w:val="44"/>
                                <w:szCs w:val="44"/>
                                <w:lang w:val="uk-UA" w:eastAsia="ru-RU"/>
                              </w:rPr>
                              <w:t>СЕРПНЕВА КОНФЕРЕНЦІЯ ПРАЦІВНИКІВ ОСВІТИ</w:t>
                            </w:r>
                          </w:p>
                          <w:p w:rsidR="003D2622" w:rsidRPr="003D2622" w:rsidRDefault="003D2622" w:rsidP="003D2622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Exo 2" w:hAnsi="Exo 2"/>
                                <w:b/>
                                <w:bCs/>
                                <w:color w:val="auto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425AF5" id="_x0000_t202" coordsize="21600,21600" o:spt="202" path="m,l,21600r21600,l21600,xe">
                <v:stroke joinstyle="miter"/>
                <v:path gradientshapeok="t" o:connecttype="rect"/>
              </v:shapetype>
              <v:shape id="Text Box 252" o:spid="_x0000_s1026" type="#_x0000_t202" style="position:absolute;left:0;text-align:left;margin-left:161.8pt;margin-top:300pt;width:213pt;height:39.3pt;z-index:2516500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9B4F46" w:rsidRDefault="009B4F46" w:rsidP="009B4F46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Exo 2" w:hAnsi="Exo 2"/>
                          <w:b/>
                          <w:bCs/>
                          <w:color w:val="00B050"/>
                          <w:kern w:val="36"/>
                          <w:sz w:val="44"/>
                          <w:szCs w:val="44"/>
                          <w:lang w:val="uk-UA" w:eastAsia="ru-RU"/>
                        </w:rPr>
                      </w:pPr>
                    </w:p>
                    <w:p w:rsidR="004904AD" w:rsidRPr="009B4F46" w:rsidRDefault="009B4F46" w:rsidP="009B4F46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Exo 2" w:hAnsi="Exo 2"/>
                          <w:b/>
                          <w:bCs/>
                          <w:color w:val="00B050"/>
                          <w:kern w:val="36"/>
                          <w:sz w:val="44"/>
                          <w:szCs w:val="44"/>
                          <w:lang w:val="uk-UA" w:eastAsia="ru-RU"/>
                        </w:rPr>
                      </w:pPr>
                      <w:r w:rsidRPr="009B4F46">
                        <w:rPr>
                          <w:rFonts w:ascii="Exo 2" w:hAnsi="Exo 2"/>
                          <w:b/>
                          <w:bCs/>
                          <w:color w:val="00B050"/>
                          <w:kern w:val="36"/>
                          <w:sz w:val="44"/>
                          <w:szCs w:val="44"/>
                          <w:lang w:val="uk-UA" w:eastAsia="ru-RU"/>
                        </w:rPr>
                        <w:t>СЕРПНЕВА КОНФЕРЕНЦІЯ ПРАЦІВНИКІВ ОСВІТИ</w:t>
                      </w:r>
                    </w:p>
                    <w:p w:rsidR="003D2622" w:rsidRPr="003D2622" w:rsidRDefault="003D2622" w:rsidP="003D2622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Exo 2" w:hAnsi="Exo 2"/>
                          <w:b/>
                          <w:bCs/>
                          <w:color w:val="auto"/>
                          <w:kern w:val="36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87A078A" wp14:editId="7C80228E">
                <wp:simplePos x="0" y="0"/>
                <wp:positionH relativeFrom="page">
                  <wp:posOffset>7324725</wp:posOffset>
                </wp:positionH>
                <wp:positionV relativeFrom="page">
                  <wp:posOffset>6657975</wp:posOffset>
                </wp:positionV>
                <wp:extent cx="3019425" cy="719455"/>
                <wp:effectExtent l="0" t="0" r="9525" b="4445"/>
                <wp:wrapNone/>
                <wp:docPr id="3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942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2622" w:rsidRPr="007C2956" w:rsidRDefault="003D2622">
                            <w:pPr>
                              <w:pStyle w:val="21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4"/>
                                <w:szCs w:val="24"/>
                                <w:lang w:val="ru-RU"/>
                              </w:rPr>
                              <w:t xml:space="preserve">м. </w:t>
                            </w:r>
                            <w:proofErr w:type="spellStart"/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4"/>
                                <w:szCs w:val="24"/>
                                <w:lang w:val="ru-RU"/>
                              </w:rPr>
                              <w:t>Новомосковськ</w:t>
                            </w:r>
                            <w:proofErr w:type="spellEnd"/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A537EB" w:rsidRPr="007C2956" w:rsidRDefault="003D2622">
                            <w:pPr>
                              <w:pStyle w:val="21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4"/>
                                <w:szCs w:val="24"/>
                                <w:lang w:val="ru-RU"/>
                              </w:rPr>
                              <w:t xml:space="preserve">2019 </w:t>
                            </w:r>
                            <w:proofErr w:type="spellStart"/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4"/>
                                <w:szCs w:val="24"/>
                                <w:lang w:val="ru-RU"/>
                              </w:rPr>
                              <w:t>рік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A078A" id="Text Box 251" o:spid="_x0000_s1027" type="#_x0000_t202" style="position:absolute;left:0;text-align:left;margin-left:576.75pt;margin-top:524.25pt;width:237.75pt;height:56.6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" filled="f" stroked="f" strokeweight="0" insetpen="t">
                <o:lock v:ext="edit" shapetype="t"/>
                <v:textbox inset="2.85pt,2.85pt,2.85pt,2.85pt">
                  <w:txbxContent>
                    <w:p w:rsidR="003D2622" w:rsidRPr="007C2956" w:rsidRDefault="003D2622">
                      <w:pPr>
                        <w:pStyle w:val="21"/>
                        <w:rPr>
                          <w:rFonts w:ascii="Monotype Corsiva" w:hAnsi="Monotype Corsiva"/>
                          <w:b/>
                          <w:color w:val="0070C0"/>
                          <w:sz w:val="24"/>
                          <w:szCs w:val="24"/>
                          <w:lang w:val="ru-RU"/>
                        </w:rPr>
                      </w:pPr>
                      <w:r w:rsidRPr="007C2956">
                        <w:rPr>
                          <w:rFonts w:ascii="Monotype Corsiva" w:hAnsi="Monotype Corsiva"/>
                          <w:b/>
                          <w:color w:val="0070C0"/>
                          <w:sz w:val="24"/>
                          <w:szCs w:val="24"/>
                          <w:lang w:val="ru-RU"/>
                        </w:rPr>
                        <w:t xml:space="preserve">м. </w:t>
                      </w:r>
                      <w:proofErr w:type="spellStart"/>
                      <w:r w:rsidRPr="007C2956">
                        <w:rPr>
                          <w:rFonts w:ascii="Monotype Corsiva" w:hAnsi="Monotype Corsiva"/>
                          <w:b/>
                          <w:color w:val="0070C0"/>
                          <w:sz w:val="24"/>
                          <w:szCs w:val="24"/>
                          <w:lang w:val="ru-RU"/>
                        </w:rPr>
                        <w:t>Новомосковськ</w:t>
                      </w:r>
                      <w:proofErr w:type="spellEnd"/>
                      <w:r w:rsidRPr="007C2956">
                        <w:rPr>
                          <w:rFonts w:ascii="Monotype Corsiva" w:hAnsi="Monotype Corsiva"/>
                          <w:b/>
                          <w:color w:val="0070C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A537EB" w:rsidRPr="007C2956" w:rsidRDefault="003D2622">
                      <w:pPr>
                        <w:pStyle w:val="21"/>
                        <w:rPr>
                          <w:rFonts w:ascii="Monotype Corsiva" w:hAnsi="Monotype Corsiva"/>
                          <w:b/>
                          <w:color w:val="0070C0"/>
                          <w:sz w:val="24"/>
                          <w:szCs w:val="24"/>
                          <w:lang w:val="ru-RU"/>
                        </w:rPr>
                      </w:pPr>
                      <w:r w:rsidRPr="007C2956">
                        <w:rPr>
                          <w:rFonts w:ascii="Monotype Corsiva" w:hAnsi="Monotype Corsiva"/>
                          <w:b/>
                          <w:color w:val="0070C0"/>
                          <w:sz w:val="24"/>
                          <w:szCs w:val="24"/>
                          <w:lang w:val="ru-RU"/>
                        </w:rPr>
                        <w:t xml:space="preserve">2019 </w:t>
                      </w:r>
                      <w:proofErr w:type="spellStart"/>
                      <w:r w:rsidRPr="007C2956">
                        <w:rPr>
                          <w:rFonts w:ascii="Monotype Corsiva" w:hAnsi="Monotype Corsiva"/>
                          <w:b/>
                          <w:color w:val="0070C0"/>
                          <w:sz w:val="24"/>
                          <w:szCs w:val="24"/>
                          <w:lang w:val="ru-RU"/>
                        </w:rPr>
                        <w:t>рік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1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3166109</wp:posOffset>
                </wp:positionH>
                <wp:positionV relativeFrom="paragraph">
                  <wp:posOffset>2259330</wp:posOffset>
                </wp:positionV>
                <wp:extent cx="2695575" cy="1933575"/>
                <wp:effectExtent l="0" t="0" r="9525" b="952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5BA5" w:rsidRPr="00355C43" w:rsidRDefault="00FB5BA5" w:rsidP="009E51F3">
                            <w:pPr>
                              <w:tabs>
                                <w:tab w:val="left" w:pos="2977"/>
                              </w:tabs>
                              <w:jc w:val="center"/>
                            </w:pPr>
                            <w:r w:rsidRPr="00FB5BA5"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>
                                  <wp:extent cx="2038350" cy="1456690"/>
                                  <wp:effectExtent l="0" t="0" r="0" b="0"/>
                                  <wp:docPr id="40" name="Рисунок 40" descr="C:\Users\Tetiana\Desktop\завантаженн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tiana\Desktop\завантаженн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45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9" o:spid="_x0000_s1028" type="#_x0000_t202" style="position:absolute;left:0;text-align:left;margin-left:249.3pt;margin-top:177.9pt;width:212.25pt;height:152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" fillcolor="white [3201]" stroked="f" strokeweight=".5pt">
                <v:textbox>
                  <w:txbxContent>
                    <w:p w:rsidR="00FB5BA5" w:rsidRPr="00355C43" w:rsidRDefault="00FB5BA5" w:rsidP="009E51F3">
                      <w:pPr>
                        <w:tabs>
                          <w:tab w:val="left" w:pos="2977"/>
                        </w:tabs>
                        <w:jc w:val="center"/>
                      </w:pPr>
                      <w:r w:rsidRPr="00FB5BA5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038350" cy="1456690"/>
                            <wp:effectExtent l="0" t="0" r="0" b="0"/>
                            <wp:docPr id="40" name="Рисунок 40" descr="C:\Users\Tetiana\Desktop\завантаженн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tiana\Desktop\завантаженн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350" cy="145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BA5">
        <w:rPr>
          <w:noProof/>
          <w:lang w:val="uk-UA" w:eastAsia="uk-UA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583BD419" wp14:editId="0A44A6E4">
                <wp:simplePos x="0" y="0"/>
                <wp:positionH relativeFrom="page">
                  <wp:posOffset>609599</wp:posOffset>
                </wp:positionH>
                <wp:positionV relativeFrom="page">
                  <wp:posOffset>371475</wp:posOffset>
                </wp:positionV>
                <wp:extent cx="2390775" cy="7009130"/>
                <wp:effectExtent l="0" t="0" r="9525" b="1270"/>
                <wp:wrapNone/>
                <wp:docPr id="3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90775" cy="700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2622" w:rsidRPr="009E51F3" w:rsidRDefault="00B016EB" w:rsidP="00B016EB">
                            <w:pPr>
                              <w:pStyle w:val="20"/>
                              <w:jc w:val="center"/>
                              <w:rPr>
                                <w:rFonts w:ascii="Monotype Corsiva" w:hAnsi="Monotype Corsiva"/>
                                <w:b/>
                                <w:i w:val="0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51F3">
                              <w:rPr>
                                <w:rFonts w:ascii="Monotype Corsiva" w:hAnsi="Monotype Corsiva"/>
                                <w:b/>
                                <w:i w:val="0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РОБОТА ЛОКАЦІЙ</w:t>
                            </w:r>
                          </w:p>
                          <w:p w:rsidR="00E01B14" w:rsidRDefault="00E01B14" w:rsidP="00EA73D7">
                            <w:pPr>
                              <w:pStyle w:val="20"/>
                              <w:spacing w:after="0"/>
                              <w:ind w:left="-426" w:right="-326"/>
                              <w:jc w:val="center"/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 xml:space="preserve">І. </w:t>
                            </w:r>
                            <w:proofErr w:type="spellStart"/>
                            <w:r w:rsidR="00B016EB"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Дошкілля</w:t>
                            </w:r>
                            <w:proofErr w:type="spellEnd"/>
                          </w:p>
                          <w:p w:rsidR="00B016EB" w:rsidRDefault="00B016EB" w:rsidP="00FB5BA5">
                            <w:pPr>
                              <w:pStyle w:val="2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 xml:space="preserve">«Методична галерея – формат </w:t>
                            </w:r>
                            <w:r w:rsidR="00E01B14"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 w:rsidR="008171EB"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 xml:space="preserve">нтерактивних </w:t>
                            </w:r>
                            <w:proofErr w:type="spellStart"/>
                            <w:r w:rsidR="008171EB"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медіатехнологій</w:t>
                            </w:r>
                            <w:proofErr w:type="spellEnd"/>
                            <w:r w:rsidR="008171EB"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» (М</w:t>
                            </w:r>
                            <w:r w:rsidR="00E01B14"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одератор Куга Н.В., начальник відділу соціального захисту та дошкільної освіти)</w:t>
                            </w:r>
                          </w:p>
                          <w:p w:rsidR="00FB5BA5" w:rsidRDefault="00FB5BA5" w:rsidP="00FB5BA5">
                            <w:pPr>
                              <w:pStyle w:val="2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E01B14" w:rsidRDefault="00E01B14" w:rsidP="00FB5BA5">
                            <w:pPr>
                              <w:pStyle w:val="2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ІІ. Школа методичного менеджменту заступників директорів з навчально-виховної роботи</w:t>
                            </w:r>
                          </w:p>
                          <w:p w:rsidR="00E01B14" w:rsidRDefault="00E01B14" w:rsidP="00FB5BA5">
                            <w:pPr>
                              <w:pStyle w:val="2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«Освітній менеджмент в умовах змін»</w:t>
                            </w:r>
                            <w:r w:rsidR="00EA73D7"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 xml:space="preserve"> (Модератор </w:t>
                            </w:r>
                            <w:proofErr w:type="spellStart"/>
                            <w:r w:rsidR="00EA73D7"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Дані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лін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 xml:space="preserve"> В.А.</w:t>
                            </w:r>
                            <w:r w:rsidR="008609C6"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, завідувач КЗ «ННМК»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</w:p>
                          <w:p w:rsidR="00FB5BA5" w:rsidRDefault="00FB5BA5" w:rsidP="00FB5BA5">
                            <w:pPr>
                              <w:pStyle w:val="2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E01B14" w:rsidRDefault="00E01B14" w:rsidP="00FB5BA5">
                            <w:pPr>
                              <w:pStyle w:val="2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ІІІ. Методична студія вчителів фізичної культури</w:t>
                            </w:r>
                          </w:p>
                          <w:p w:rsidR="00E01B14" w:rsidRDefault="00E01B14" w:rsidP="00FB5BA5">
                            <w:pPr>
                              <w:pStyle w:val="2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«Шляхи реалізації державних завдань щодо збільшення рухової активності учнівської молоді» (Модератор Мяконьких Т.І.</w:t>
                            </w:r>
                            <w:r w:rsidR="008609C6"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, методист КЗ «ННМК»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</w:p>
                          <w:p w:rsidR="00FB5BA5" w:rsidRDefault="00FB5BA5" w:rsidP="00FB5BA5">
                            <w:pPr>
                              <w:pStyle w:val="2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E01B14" w:rsidRDefault="00E01B14" w:rsidP="00FB5BA5">
                            <w:pPr>
                              <w:pStyle w:val="2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. Медичні працівники</w:t>
                            </w:r>
                          </w:p>
                          <w:p w:rsidR="00E01B14" w:rsidRDefault="00E01B14" w:rsidP="00FB5BA5">
                            <w:pPr>
                              <w:pStyle w:val="2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 xml:space="preserve">«Створення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здоров</w:t>
                            </w:r>
                            <w:proofErr w:type="spellEnd"/>
                            <w:r w:rsidR="00027E4C" w:rsidRPr="00027E4C"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’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язбережувального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 xml:space="preserve"> освітнього середовища»</w:t>
                            </w:r>
                            <w:r w:rsidR="00FB5BA5"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(Модератор Сильченкова К.О.</w:t>
                            </w:r>
                            <w:r w:rsidR="008609C6"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, заступник начальника управління освіти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</w:p>
                          <w:p w:rsidR="00E01B14" w:rsidRPr="00B016EB" w:rsidRDefault="00E01B14" w:rsidP="00E01B14">
                            <w:pPr>
                              <w:pStyle w:val="20"/>
                              <w:jc w:val="center"/>
                              <w:rPr>
                                <w:rFonts w:ascii="Monotype Corsiva" w:hAnsi="Monotype Corsiva"/>
                                <w:b/>
                                <w:i w:val="0"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3BD419" id="_x0000_t202" coordsize="21600,21600" o:spt="202" path="m,l,21600r21600,l21600,xe">
                <v:stroke joinstyle="miter"/>
                <v:path gradientshapeok="t" o:connecttype="rect"/>
              </v:shapetype>
              <v:shape id="Text Box 253" o:spid="_x0000_s1029" type="#_x0000_t202" style="position:absolute;left:0;text-align:left;margin-left:48pt;margin-top:29.25pt;width:188.25pt;height:551.9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3D2622" w:rsidRPr="009E51F3" w:rsidRDefault="00B016EB" w:rsidP="00B016EB">
                      <w:pPr>
                        <w:pStyle w:val="20"/>
                        <w:jc w:val="center"/>
                        <w:rPr>
                          <w:rFonts w:ascii="Monotype Corsiva" w:hAnsi="Monotype Corsiva"/>
                          <w:b/>
                          <w:i w:val="0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 w:rsidRPr="009E51F3">
                        <w:rPr>
                          <w:rFonts w:ascii="Monotype Corsiva" w:hAnsi="Monotype Corsiva"/>
                          <w:b/>
                          <w:i w:val="0"/>
                          <w:color w:val="C00000"/>
                          <w:sz w:val="28"/>
                          <w:szCs w:val="28"/>
                          <w:lang w:val="uk-UA"/>
                        </w:rPr>
                        <w:t>РОБОТА ЛОКАЦІЙ</w:t>
                      </w:r>
                    </w:p>
                    <w:p w:rsidR="00E01B14" w:rsidRDefault="00E01B14" w:rsidP="00EA73D7">
                      <w:pPr>
                        <w:pStyle w:val="20"/>
                        <w:spacing w:after="0"/>
                        <w:ind w:left="-426" w:right="-326"/>
                        <w:jc w:val="center"/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 xml:space="preserve">І. </w:t>
                      </w:r>
                      <w:proofErr w:type="spellStart"/>
                      <w:r w:rsidR="00B016EB"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Дошкілля</w:t>
                      </w:r>
                      <w:proofErr w:type="spellEnd"/>
                    </w:p>
                    <w:p w:rsidR="00B016EB" w:rsidRDefault="00B016EB" w:rsidP="00FB5BA5">
                      <w:pPr>
                        <w:pStyle w:val="2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 xml:space="preserve">«Методична галерея – формат </w:t>
                      </w:r>
                      <w:r w:rsidR="00E01B14"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і</w:t>
                      </w:r>
                      <w:r w:rsidR="008171EB"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 xml:space="preserve">нтерактивних </w:t>
                      </w:r>
                      <w:proofErr w:type="spellStart"/>
                      <w:r w:rsidR="008171EB"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медіатехнологій</w:t>
                      </w:r>
                      <w:proofErr w:type="spellEnd"/>
                      <w:r w:rsidR="008171EB"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» (М</w:t>
                      </w:r>
                      <w:r w:rsidR="00E01B14"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одератор Куга Н.В., начальник відділу соціального захисту та дошкільної освіти)</w:t>
                      </w:r>
                    </w:p>
                    <w:p w:rsidR="00FB5BA5" w:rsidRDefault="00FB5BA5" w:rsidP="00FB5BA5">
                      <w:pPr>
                        <w:pStyle w:val="2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</w:p>
                    <w:p w:rsidR="00E01B14" w:rsidRDefault="00E01B14" w:rsidP="00FB5BA5">
                      <w:pPr>
                        <w:pStyle w:val="2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ІІ. Школа методичного менеджменту заступників директорів з навчально-виховної роботи</w:t>
                      </w:r>
                    </w:p>
                    <w:p w:rsidR="00E01B14" w:rsidRDefault="00E01B14" w:rsidP="00FB5BA5">
                      <w:pPr>
                        <w:pStyle w:val="2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«Освітній менеджмент в умовах змін»</w:t>
                      </w:r>
                      <w:r w:rsidR="00EA73D7"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 xml:space="preserve"> (Модератор </w:t>
                      </w:r>
                      <w:proofErr w:type="spellStart"/>
                      <w:r w:rsidR="00EA73D7"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Дані</w:t>
                      </w: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лін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 xml:space="preserve"> В.А.</w:t>
                      </w:r>
                      <w:r w:rsidR="008609C6"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, завідувач КЗ «ННМК»</w:t>
                      </w: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)</w:t>
                      </w:r>
                    </w:p>
                    <w:p w:rsidR="00FB5BA5" w:rsidRDefault="00FB5BA5" w:rsidP="00FB5BA5">
                      <w:pPr>
                        <w:pStyle w:val="2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</w:p>
                    <w:p w:rsidR="00E01B14" w:rsidRDefault="00E01B14" w:rsidP="00FB5BA5">
                      <w:pPr>
                        <w:pStyle w:val="2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ІІІ. Методична студія вчителів фізичної культури</w:t>
                      </w:r>
                    </w:p>
                    <w:p w:rsidR="00E01B14" w:rsidRDefault="00E01B14" w:rsidP="00FB5BA5">
                      <w:pPr>
                        <w:pStyle w:val="2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«Шляхи реалізації державних завдань щодо збільшення рухової активності учнівської молоді» (Модератор Мяконьких Т.І.</w:t>
                      </w:r>
                      <w:r w:rsidR="008609C6"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, методист КЗ «ННМК»</w:t>
                      </w: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)</w:t>
                      </w:r>
                    </w:p>
                    <w:p w:rsidR="00FB5BA5" w:rsidRDefault="00FB5BA5" w:rsidP="00FB5BA5">
                      <w:pPr>
                        <w:pStyle w:val="2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</w:p>
                    <w:p w:rsidR="00E01B14" w:rsidRDefault="00E01B14" w:rsidP="00FB5BA5">
                      <w:pPr>
                        <w:pStyle w:val="2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І</w:t>
                      </w: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. Медичні працівники</w:t>
                      </w:r>
                    </w:p>
                    <w:p w:rsidR="00E01B14" w:rsidRDefault="00E01B14" w:rsidP="00FB5BA5">
                      <w:pPr>
                        <w:pStyle w:val="2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 xml:space="preserve">«Створення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здоров</w:t>
                      </w:r>
                      <w:proofErr w:type="spellEnd"/>
                      <w:r w:rsidR="00027E4C" w:rsidRPr="00027E4C"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ru-RU"/>
                        </w:rPr>
                        <w:t>’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язбережувального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 xml:space="preserve"> освітнього середовища»</w:t>
                      </w:r>
                      <w:r w:rsidR="00FB5BA5"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(Модератор Сильченкова К.О.</w:t>
                      </w:r>
                      <w:r w:rsidR="008609C6"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, заступник начальника управління освіти</w:t>
                      </w:r>
                      <w:r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  <w:t>)</w:t>
                      </w:r>
                    </w:p>
                    <w:p w:rsidR="00E01B14" w:rsidRPr="00B016EB" w:rsidRDefault="00E01B14" w:rsidP="00E01B14">
                      <w:pPr>
                        <w:pStyle w:val="20"/>
                        <w:jc w:val="center"/>
                        <w:rPr>
                          <w:rFonts w:ascii="Monotype Corsiva" w:hAnsi="Monotype Corsiva"/>
                          <w:b/>
                          <w:i w:val="0"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5BA5">
        <w:rPr>
          <w:noProof/>
          <w:lang w:val="uk-UA" w:eastAsia="uk-UA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44A3704" wp14:editId="5E2D93D4">
                <wp:simplePos x="0" y="0"/>
                <wp:positionH relativeFrom="page">
                  <wp:posOffset>3629025</wp:posOffset>
                </wp:positionH>
                <wp:positionV relativeFrom="page">
                  <wp:posOffset>342900</wp:posOffset>
                </wp:positionV>
                <wp:extent cx="2435860" cy="1847850"/>
                <wp:effectExtent l="0" t="0" r="2540" b="0"/>
                <wp:wrapNone/>
                <wp:docPr id="1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586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5BA5" w:rsidRPr="00FB5BA5" w:rsidRDefault="00FB5BA5" w:rsidP="00FB5BA5">
                            <w:pPr>
                              <w:pStyle w:val="a5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:lang w:val="uk-UA" w:eastAsia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:lang w:val="uk-UA" w:eastAsia="uk-UA"/>
                              </w:rPr>
                              <w:t>«</w:t>
                            </w:r>
                            <w:r w:rsidRPr="00FB5BA5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:lang w:val="uk-UA" w:eastAsia="uk-UA"/>
                              </w:rPr>
                              <w:t xml:space="preserve">ЛИШЕ ТОЙ УЧИТЕЛЬ, ХТО  ЖИВЕ, </w:t>
                            </w:r>
                            <w:r w:rsidR="008171EB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:lang w:val="uk-UA" w:eastAsia="uk-UA"/>
                              </w:rPr>
                              <w:t xml:space="preserve"> </w:t>
                            </w:r>
                            <w:r w:rsidRPr="00FB5BA5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:lang w:val="uk-UA" w:eastAsia="uk-UA"/>
                              </w:rPr>
                              <w:t>ЯК НАВЧАЄ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:lang w:val="uk-UA" w:eastAsia="uk-UA"/>
                              </w:rPr>
                              <w:t>»</w:t>
                            </w:r>
                            <w:r w:rsidRPr="00FB5BA5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:lang w:val="uk-UA" w:eastAsia="uk-UA"/>
                              </w:rPr>
                              <w:t>.</w:t>
                            </w:r>
                          </w:p>
                          <w:p w:rsidR="00482CF3" w:rsidRPr="003A1A56" w:rsidRDefault="00FB5BA5" w:rsidP="00FB5BA5">
                            <w:pPr>
                              <w:pStyle w:val="a5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:lang w:val="uk-UA" w:eastAsia="uk-UA"/>
                              </w:rPr>
                              <w:t xml:space="preserve">         </w:t>
                            </w:r>
                            <w:r w:rsidRPr="00FB5BA5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:lang w:val="uk-UA" w:eastAsia="uk-UA"/>
                              </w:rPr>
                              <w:t>Г.СКОВОРОДА</w:t>
                            </w:r>
                            <w:r w:rsidR="00E01B14" w:rsidRPr="00E01B14"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>
                                  <wp:extent cx="2361565" cy="1495425"/>
                                  <wp:effectExtent l="0" t="0" r="635" b="9525"/>
                                  <wp:docPr id="29" name="Рисунок 29" descr="C:\Users\Tetiana\Desktop\завантаженн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etiana\Desktop\завантаженн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6599" cy="1517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A3704" id="Text Box 358" o:spid="_x0000_s1030" type="#_x0000_t202" style="position:absolute;left:0;text-align:left;margin-left:285.75pt;margin-top:27pt;width:191.8pt;height:145.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LM/A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FB5BA5" w:rsidRPr="00FB5BA5" w:rsidRDefault="00FB5BA5" w:rsidP="00FB5BA5">
                      <w:pPr>
                        <w:pStyle w:val="a5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4"/>
                          <w:szCs w:val="44"/>
                          <w:lang w:val="uk-UA" w:eastAsia="uk-UA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4"/>
                          <w:szCs w:val="44"/>
                          <w:lang w:val="uk-UA" w:eastAsia="uk-UA"/>
                        </w:rPr>
                        <w:t>«</w:t>
                      </w:r>
                      <w:r w:rsidRPr="00FB5BA5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4"/>
                          <w:szCs w:val="44"/>
                          <w:lang w:val="uk-UA" w:eastAsia="uk-UA"/>
                        </w:rPr>
                        <w:t xml:space="preserve">ЛИШЕ ТОЙ УЧИТЕЛЬ, ХТО  ЖИВЕ, </w:t>
                      </w:r>
                      <w:r w:rsidR="008171EB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4"/>
                          <w:szCs w:val="44"/>
                          <w:lang w:val="uk-UA" w:eastAsia="uk-UA"/>
                        </w:rPr>
                        <w:t xml:space="preserve"> </w:t>
                      </w:r>
                      <w:r w:rsidRPr="00FB5BA5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4"/>
                          <w:szCs w:val="44"/>
                          <w:lang w:val="uk-UA" w:eastAsia="uk-UA"/>
                        </w:rPr>
                        <w:t>ЯК НАВЧАЄ</w:t>
                      </w:r>
                      <w:r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4"/>
                          <w:szCs w:val="44"/>
                          <w:lang w:val="uk-UA" w:eastAsia="uk-UA"/>
                        </w:rPr>
                        <w:t>»</w:t>
                      </w:r>
                      <w:r w:rsidRPr="00FB5BA5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4"/>
                          <w:szCs w:val="44"/>
                          <w:lang w:val="uk-UA" w:eastAsia="uk-UA"/>
                        </w:rPr>
                        <w:t>.</w:t>
                      </w:r>
                    </w:p>
                    <w:p w:rsidR="00482CF3" w:rsidRPr="003A1A56" w:rsidRDefault="00FB5BA5" w:rsidP="00FB5BA5">
                      <w:pPr>
                        <w:pStyle w:val="a5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4"/>
                          <w:szCs w:val="44"/>
                          <w:lang w:val="uk-UA" w:eastAsia="uk-UA"/>
                        </w:rPr>
                        <w:t xml:space="preserve">         </w:t>
                      </w:r>
                      <w:r w:rsidRPr="00FB5BA5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4"/>
                          <w:szCs w:val="44"/>
                          <w:lang w:val="uk-UA" w:eastAsia="uk-UA"/>
                        </w:rPr>
                        <w:t>Г.СКОВОРОДА</w:t>
                      </w:r>
                      <w:r w:rsidR="00E01B14" w:rsidRPr="00E01B14"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>
                            <wp:extent cx="2361565" cy="1495425"/>
                            <wp:effectExtent l="0" t="0" r="635" b="9525"/>
                            <wp:docPr id="29" name="Рисунок 29" descr="C:\Users\Tetiana\Desktop\завантаженн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Tetiana\Desktop\завантаженн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6599" cy="1517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7A98">
        <w:rPr>
          <w:noProof/>
          <w:lang w:val="uk-UA" w:eastAsia="uk-UA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76668814" wp14:editId="567F62AC">
                <wp:simplePos x="0" y="0"/>
                <wp:positionH relativeFrom="page">
                  <wp:posOffset>4000500</wp:posOffset>
                </wp:positionH>
                <wp:positionV relativeFrom="page">
                  <wp:posOffset>4762500</wp:posOffset>
                </wp:positionV>
                <wp:extent cx="2305050" cy="1036320"/>
                <wp:effectExtent l="0" t="0" r="0" b="1270"/>
                <wp:wrapNone/>
                <wp:docPr id="2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0505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5903" w:rsidRDefault="00635903" w:rsidP="00047A9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</w:p>
                          <w:p w:rsidR="00AD5048" w:rsidRPr="00047A98" w:rsidRDefault="00AD5048" w:rsidP="00047A9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proofErr w:type="spellStart"/>
                            <w:r w:rsidRPr="00047A98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Управління</w:t>
                            </w:r>
                            <w:proofErr w:type="spellEnd"/>
                            <w:r w:rsidRPr="00047A98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047A98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освіти</w:t>
                            </w:r>
                            <w:proofErr w:type="spellEnd"/>
                            <w:r w:rsidRPr="00047A98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:</w:t>
                            </w:r>
                          </w:p>
                          <w:p w:rsidR="008171EB" w:rsidRDefault="00AD5048" w:rsidP="00047A9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proofErr w:type="spellStart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Дніпропетровська</w:t>
                            </w:r>
                            <w:proofErr w:type="spellEnd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область, </w:t>
                            </w:r>
                          </w:p>
                          <w:p w:rsidR="008171EB" w:rsidRDefault="00AD5048" w:rsidP="00047A9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м. </w:t>
                            </w:r>
                            <w:proofErr w:type="spellStart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Новомосковськ</w:t>
                            </w:r>
                            <w:proofErr w:type="spellEnd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, </w:t>
                            </w:r>
                          </w:p>
                          <w:p w:rsidR="00AD5048" w:rsidRPr="00047A98" w:rsidRDefault="00AD5048" w:rsidP="00047A9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proofErr w:type="spellStart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вул</w:t>
                            </w:r>
                            <w:proofErr w:type="spellEnd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. </w:t>
                            </w:r>
                            <w:proofErr w:type="spellStart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Гетьманська</w:t>
                            </w:r>
                            <w:proofErr w:type="spellEnd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, 39</w:t>
                            </w:r>
                          </w:p>
                          <w:p w:rsidR="00AD5048" w:rsidRPr="00047A98" w:rsidRDefault="00AD5048" w:rsidP="00047A9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E-</w:t>
                            </w:r>
                            <w:proofErr w:type="spellStart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mail</w:t>
                            </w:r>
                            <w:proofErr w:type="spellEnd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: nov_osvita@ukr.net</w:t>
                            </w:r>
                          </w:p>
                          <w:p w:rsidR="00AD5048" w:rsidRPr="00047A98" w:rsidRDefault="00AD5048" w:rsidP="00047A9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</w:p>
                          <w:p w:rsidR="00AD5048" w:rsidRPr="00047A98" w:rsidRDefault="006B6B98" w:rsidP="00047A9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047A98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КЗ «</w:t>
                            </w:r>
                            <w:proofErr w:type="spellStart"/>
                            <w:r w:rsidRPr="00047A98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Новомосковський</w:t>
                            </w:r>
                            <w:proofErr w:type="spellEnd"/>
                            <w:r w:rsidRPr="00047A98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047A98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науково-методичний</w:t>
                            </w:r>
                            <w:proofErr w:type="spellEnd"/>
                            <w:r w:rsidRPr="00047A98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047A98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кабінет</w:t>
                            </w:r>
                            <w:proofErr w:type="spellEnd"/>
                            <w:r w:rsidRPr="00047A98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»</w:t>
                            </w:r>
                            <w:r w:rsidR="00AD5048"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:</w:t>
                            </w:r>
                          </w:p>
                          <w:p w:rsidR="00635903" w:rsidRDefault="00AD5048" w:rsidP="00047A9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proofErr w:type="spellStart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Дніпропетровська</w:t>
                            </w:r>
                            <w:proofErr w:type="spellEnd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область, </w:t>
                            </w:r>
                          </w:p>
                          <w:p w:rsidR="00AD5048" w:rsidRPr="00047A98" w:rsidRDefault="00AD5048" w:rsidP="00047A9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м. </w:t>
                            </w:r>
                            <w:proofErr w:type="spellStart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Нов</w:t>
                            </w:r>
                            <w:r w:rsidR="006B6B98"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омосковськ</w:t>
                            </w:r>
                            <w:proofErr w:type="spellEnd"/>
                            <w:r w:rsidR="006B6B98"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, </w:t>
                            </w:r>
                            <w:proofErr w:type="spellStart"/>
                            <w:r w:rsidR="006B6B98"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вул</w:t>
                            </w:r>
                            <w:proofErr w:type="spellEnd"/>
                            <w:r w:rsidR="006B6B98"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. </w:t>
                            </w:r>
                            <w:proofErr w:type="spellStart"/>
                            <w:r w:rsidR="006B6B98"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Паланочна</w:t>
                            </w:r>
                            <w:proofErr w:type="spellEnd"/>
                            <w:r w:rsidR="006B6B98"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, 39</w:t>
                            </w:r>
                          </w:p>
                          <w:p w:rsidR="00AD5048" w:rsidRPr="00047A98" w:rsidRDefault="00AD5048" w:rsidP="00047A9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E-</w:t>
                            </w:r>
                            <w:proofErr w:type="spellStart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mail</w:t>
                            </w:r>
                            <w:proofErr w:type="spellEnd"/>
                            <w:r w:rsidRPr="00047A98"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: </w:t>
                            </w:r>
                            <w:hyperlink r:id="rId10" w:history="1">
                              <w:r w:rsidR="00FE14A2" w:rsidRPr="00047A98">
                                <w:rPr>
                                  <w:rStyle w:val="a3"/>
                                  <w:rFonts w:ascii="Monotype Corsiva" w:hAnsi="Monotype Corsiva"/>
                                  <w:b/>
                                  <w:color w:val="0070C0"/>
                                  <w:kern w:val="0"/>
                                  <w:sz w:val="24"/>
                                  <w:szCs w:val="24"/>
                                  <w:lang w:val="ru-RU" w:eastAsia="ru-RU"/>
                                </w:rPr>
                                <w:t>metodist@3g.ua</w:t>
                              </w:r>
                            </w:hyperlink>
                          </w:p>
                          <w:p w:rsidR="00FE14A2" w:rsidRPr="00047A98" w:rsidRDefault="00FE14A2" w:rsidP="00047A9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</w:p>
                          <w:p w:rsidR="00FE14A2" w:rsidRPr="00AD5048" w:rsidRDefault="00FE14A2" w:rsidP="00FE14A2">
                            <w:pPr>
                              <w:spacing w:after="0" w:line="240" w:lineRule="auto"/>
                              <w:jc w:val="center"/>
                              <w:rPr>
                                <w:rFonts w:ascii="Хартия" w:hAnsi="Хартия"/>
                                <w:color w:val="auto"/>
                                <w:kern w:val="0"/>
                                <w:lang w:val="ru-RU" w:eastAsia="ru-RU"/>
                              </w:rPr>
                            </w:pPr>
                          </w:p>
                          <w:p w:rsidR="00A537EB" w:rsidRPr="00AD5048" w:rsidRDefault="00A537EB" w:rsidP="004904AD">
                            <w:pPr>
                              <w:pStyle w:val="21"/>
                              <w:jc w:val="both"/>
                              <w:rPr>
                                <w:rFonts w:ascii="Хартия" w:hAnsi="Хартия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68814" id="Text Box 250" o:spid="_x0000_s1031" type="#_x0000_t202" style="position:absolute;left:0;text-align:left;margin-left:315pt;margin-top:375pt;width:181.5pt;height:81.6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635903" w:rsidRDefault="00635903" w:rsidP="00047A9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</w:p>
                    <w:p w:rsidR="00AD5048" w:rsidRPr="00047A98" w:rsidRDefault="00AD5048" w:rsidP="00047A9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proofErr w:type="spellStart"/>
                      <w:r w:rsidRPr="00047A98">
                        <w:rPr>
                          <w:rFonts w:ascii="Monotype Corsiva" w:hAnsi="Monotype Corsiva"/>
                          <w:b/>
                          <w:bCs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Управління</w:t>
                      </w:r>
                      <w:proofErr w:type="spellEnd"/>
                      <w:r w:rsidRPr="00047A98">
                        <w:rPr>
                          <w:rFonts w:ascii="Monotype Corsiva" w:hAnsi="Monotype Corsiva"/>
                          <w:b/>
                          <w:bCs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047A98">
                        <w:rPr>
                          <w:rFonts w:ascii="Monotype Corsiva" w:hAnsi="Monotype Corsiva"/>
                          <w:b/>
                          <w:bCs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освіти</w:t>
                      </w:r>
                      <w:proofErr w:type="spellEnd"/>
                      <w:r w:rsidRPr="00047A98">
                        <w:rPr>
                          <w:rFonts w:ascii="Monotype Corsiva" w:hAnsi="Monotype Corsiva"/>
                          <w:b/>
                          <w:bCs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:</w:t>
                      </w:r>
                    </w:p>
                    <w:p w:rsidR="008171EB" w:rsidRDefault="00AD5048" w:rsidP="00047A9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proofErr w:type="spellStart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Дніпропетровська</w:t>
                      </w:r>
                      <w:proofErr w:type="spellEnd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 область, </w:t>
                      </w:r>
                    </w:p>
                    <w:p w:rsidR="008171EB" w:rsidRDefault="00AD5048" w:rsidP="00047A9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м. </w:t>
                      </w:r>
                      <w:proofErr w:type="spellStart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Новомосковськ</w:t>
                      </w:r>
                      <w:proofErr w:type="spellEnd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, </w:t>
                      </w:r>
                    </w:p>
                    <w:p w:rsidR="00AD5048" w:rsidRPr="00047A98" w:rsidRDefault="00AD5048" w:rsidP="00047A9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proofErr w:type="spellStart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вул</w:t>
                      </w:r>
                      <w:proofErr w:type="spellEnd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. </w:t>
                      </w:r>
                      <w:proofErr w:type="spellStart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Гетьманська</w:t>
                      </w:r>
                      <w:proofErr w:type="spellEnd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, 39</w:t>
                      </w:r>
                    </w:p>
                    <w:p w:rsidR="00AD5048" w:rsidRPr="00047A98" w:rsidRDefault="00AD5048" w:rsidP="00047A9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E-</w:t>
                      </w:r>
                      <w:proofErr w:type="spellStart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mail</w:t>
                      </w:r>
                      <w:proofErr w:type="spellEnd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: nov_osvita@ukr.net</w:t>
                      </w:r>
                    </w:p>
                    <w:p w:rsidR="00AD5048" w:rsidRPr="00047A98" w:rsidRDefault="00AD5048" w:rsidP="00047A9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</w:p>
                    <w:p w:rsidR="00AD5048" w:rsidRPr="00047A98" w:rsidRDefault="006B6B98" w:rsidP="00047A9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047A98">
                        <w:rPr>
                          <w:rFonts w:ascii="Monotype Corsiva" w:hAnsi="Monotype Corsiva"/>
                          <w:b/>
                          <w:bCs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КЗ «</w:t>
                      </w:r>
                      <w:proofErr w:type="spellStart"/>
                      <w:r w:rsidRPr="00047A98">
                        <w:rPr>
                          <w:rFonts w:ascii="Monotype Corsiva" w:hAnsi="Monotype Corsiva"/>
                          <w:b/>
                          <w:bCs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Новомосковський</w:t>
                      </w:r>
                      <w:proofErr w:type="spellEnd"/>
                      <w:r w:rsidRPr="00047A98">
                        <w:rPr>
                          <w:rFonts w:ascii="Monotype Corsiva" w:hAnsi="Monotype Corsiva"/>
                          <w:b/>
                          <w:bCs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047A98">
                        <w:rPr>
                          <w:rFonts w:ascii="Monotype Corsiva" w:hAnsi="Monotype Corsiva"/>
                          <w:b/>
                          <w:bCs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науково-методичний</w:t>
                      </w:r>
                      <w:proofErr w:type="spellEnd"/>
                      <w:r w:rsidRPr="00047A98">
                        <w:rPr>
                          <w:rFonts w:ascii="Monotype Corsiva" w:hAnsi="Monotype Corsiva"/>
                          <w:b/>
                          <w:bCs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047A98">
                        <w:rPr>
                          <w:rFonts w:ascii="Monotype Corsiva" w:hAnsi="Monotype Corsiva"/>
                          <w:b/>
                          <w:bCs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кабінет</w:t>
                      </w:r>
                      <w:proofErr w:type="spellEnd"/>
                      <w:r w:rsidRPr="00047A98">
                        <w:rPr>
                          <w:rFonts w:ascii="Monotype Corsiva" w:hAnsi="Monotype Corsiva"/>
                          <w:b/>
                          <w:bCs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»</w:t>
                      </w:r>
                      <w:r w:rsidR="00AD5048"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:</w:t>
                      </w:r>
                    </w:p>
                    <w:p w:rsidR="00635903" w:rsidRDefault="00AD5048" w:rsidP="00047A9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proofErr w:type="spellStart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Дніпропетровська</w:t>
                      </w:r>
                      <w:proofErr w:type="spellEnd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 область, </w:t>
                      </w:r>
                    </w:p>
                    <w:p w:rsidR="00AD5048" w:rsidRPr="00047A98" w:rsidRDefault="00AD5048" w:rsidP="00047A9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м. </w:t>
                      </w:r>
                      <w:proofErr w:type="spellStart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Нов</w:t>
                      </w:r>
                      <w:r w:rsidR="006B6B98"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омосковськ</w:t>
                      </w:r>
                      <w:proofErr w:type="spellEnd"/>
                      <w:r w:rsidR="006B6B98"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, </w:t>
                      </w:r>
                      <w:proofErr w:type="spellStart"/>
                      <w:r w:rsidR="006B6B98"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вул</w:t>
                      </w:r>
                      <w:proofErr w:type="spellEnd"/>
                      <w:r w:rsidR="006B6B98"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. </w:t>
                      </w:r>
                      <w:proofErr w:type="spellStart"/>
                      <w:r w:rsidR="006B6B98"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Паланочна</w:t>
                      </w:r>
                      <w:proofErr w:type="spellEnd"/>
                      <w:r w:rsidR="006B6B98"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, 39</w:t>
                      </w:r>
                    </w:p>
                    <w:p w:rsidR="00AD5048" w:rsidRPr="00047A98" w:rsidRDefault="00AD5048" w:rsidP="00047A9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E-</w:t>
                      </w:r>
                      <w:proofErr w:type="spellStart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>mail</w:t>
                      </w:r>
                      <w:proofErr w:type="spellEnd"/>
                      <w:r w:rsidRPr="00047A98"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: </w:t>
                      </w:r>
                      <w:hyperlink r:id="rId11" w:history="1">
                        <w:r w:rsidR="00FE14A2" w:rsidRPr="00047A98">
                          <w:rPr>
                            <w:rStyle w:val="a3"/>
                            <w:rFonts w:ascii="Monotype Corsiva" w:hAnsi="Monotype Corsiva"/>
                            <w:b/>
                            <w:color w:val="0070C0"/>
                            <w:kern w:val="0"/>
                            <w:sz w:val="24"/>
                            <w:szCs w:val="24"/>
                            <w:lang w:val="ru-RU" w:eastAsia="ru-RU"/>
                          </w:rPr>
                          <w:t>metodist@3g.ua</w:t>
                        </w:r>
                      </w:hyperlink>
                    </w:p>
                    <w:p w:rsidR="00FE14A2" w:rsidRPr="00047A98" w:rsidRDefault="00FE14A2" w:rsidP="00047A9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</w:p>
                    <w:p w:rsidR="00FE14A2" w:rsidRPr="00AD5048" w:rsidRDefault="00FE14A2" w:rsidP="00FE14A2">
                      <w:pPr>
                        <w:spacing w:after="0" w:line="240" w:lineRule="auto"/>
                        <w:jc w:val="center"/>
                        <w:rPr>
                          <w:rFonts w:ascii="Хартия" w:hAnsi="Хартия"/>
                          <w:color w:val="auto"/>
                          <w:kern w:val="0"/>
                          <w:lang w:val="ru-RU" w:eastAsia="ru-RU"/>
                        </w:rPr>
                      </w:pPr>
                    </w:p>
                    <w:p w:rsidR="00A537EB" w:rsidRPr="00AD5048" w:rsidRDefault="00A537EB" w:rsidP="004904AD">
                      <w:pPr>
                        <w:pStyle w:val="21"/>
                        <w:jc w:val="both"/>
                        <w:rPr>
                          <w:rFonts w:ascii="Хартия" w:hAnsi="Хартия"/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4F46">
        <w:rPr>
          <w:noProof/>
          <w:lang w:val="uk-UA" w:eastAsia="uk-UA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29733D70" wp14:editId="4508BC2B">
                <wp:simplePos x="0" y="0"/>
                <wp:positionH relativeFrom="margin">
                  <wp:align>right</wp:align>
                </wp:positionH>
                <wp:positionV relativeFrom="page">
                  <wp:posOffset>295275</wp:posOffset>
                </wp:positionV>
                <wp:extent cx="2800350" cy="598170"/>
                <wp:effectExtent l="0" t="0" r="0" b="3175"/>
                <wp:wrapNone/>
                <wp:docPr id="2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0035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2622" w:rsidRDefault="00744750" w:rsidP="00AD5048">
                            <w:pPr>
                              <w:pStyle w:val="1"/>
                              <w:jc w:val="center"/>
                              <w:rPr>
                                <w:rFonts w:ascii="Myriad Pro" w:hAnsi="Myriad Pro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Myriad Pro" w:hAnsi="Myriad Pro"/>
                                <w:noProof/>
                                <w:color w:val="auto"/>
                                <w:sz w:val="24"/>
                                <w:szCs w:val="24"/>
                                <w:lang w:val="uk-UA" w:eastAsia="uk-UA"/>
                              </w:rPr>
                              <w:drawing>
                                <wp:inline distT="0" distB="0" distL="0" distR="0" wp14:anchorId="5AE4E02E" wp14:editId="197927EC">
                                  <wp:extent cx="2064385" cy="1997075"/>
                                  <wp:effectExtent l="0" t="0" r="0" b="3175"/>
                                  <wp:docPr id="59" name="Рисунок 59" descr="C:\Users\Harry\Desktop\Post\inde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ry\Desktop\Post\inde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385" cy="199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C97" w:rsidRDefault="003B6C97" w:rsidP="00AD5048">
                            <w:pPr>
                              <w:pStyle w:val="1"/>
                              <w:jc w:val="center"/>
                              <w:rPr>
                                <w:rFonts w:ascii="Myriad Pro" w:hAnsi="Myriad Pro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AD5048" w:rsidRPr="007C2956" w:rsidRDefault="00AD5048" w:rsidP="00AD5048">
                            <w:pPr>
                              <w:pStyle w:val="1"/>
                              <w:jc w:val="center"/>
                              <w:rPr>
                                <w:rFonts w:ascii="Monotype Corsiva" w:hAnsi="Monotype Corsiva" w:cs="Times New Roman"/>
                                <w:color w:val="0070C0"/>
                                <w:lang w:val="ru-RU"/>
                              </w:rPr>
                            </w:pPr>
                            <w:proofErr w:type="spellStart"/>
                            <w:r w:rsidRPr="007C2956">
                              <w:rPr>
                                <w:rFonts w:ascii="Monotype Corsiva" w:hAnsi="Monotype Corsiva" w:cs="Times New Roman"/>
                                <w:color w:val="0070C0"/>
                                <w:lang w:val="ru-RU"/>
                              </w:rPr>
                              <w:t>Управління</w:t>
                            </w:r>
                            <w:proofErr w:type="spellEnd"/>
                            <w:r w:rsidRPr="007C2956">
                              <w:rPr>
                                <w:rFonts w:ascii="Monotype Corsiva" w:hAnsi="Monotype Corsiva" w:cs="Times New Roman"/>
                                <w:color w:val="0070C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7C2956">
                              <w:rPr>
                                <w:rFonts w:ascii="Monotype Corsiva" w:hAnsi="Monotype Corsiva" w:cs="Times New Roman"/>
                                <w:color w:val="0070C0"/>
                                <w:lang w:val="ru-RU"/>
                              </w:rPr>
                              <w:t>освіти</w:t>
                            </w:r>
                            <w:proofErr w:type="spellEnd"/>
                            <w:r w:rsidRPr="007C2956">
                              <w:rPr>
                                <w:rFonts w:ascii="Monotype Corsiva" w:hAnsi="Monotype Corsiva" w:cs="Times New Roman"/>
                                <w:color w:val="0070C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7C2956">
                              <w:rPr>
                                <w:rFonts w:ascii="Monotype Corsiva" w:hAnsi="Monotype Corsiva" w:cs="Times New Roman"/>
                                <w:color w:val="0070C0"/>
                                <w:lang w:val="ru-RU"/>
                              </w:rPr>
                              <w:t>виконавчого</w:t>
                            </w:r>
                            <w:proofErr w:type="spellEnd"/>
                            <w:r w:rsidRPr="007C2956">
                              <w:rPr>
                                <w:rFonts w:ascii="Monotype Corsiva" w:hAnsi="Monotype Corsiva" w:cs="Times New Roman"/>
                                <w:color w:val="0070C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7C2956">
                              <w:rPr>
                                <w:rFonts w:ascii="Monotype Corsiva" w:hAnsi="Monotype Corsiva" w:cs="Times New Roman"/>
                                <w:color w:val="0070C0"/>
                                <w:lang w:val="ru-RU"/>
                              </w:rPr>
                              <w:t>комітету</w:t>
                            </w:r>
                            <w:proofErr w:type="spellEnd"/>
                            <w:r w:rsidRPr="007C2956">
                              <w:rPr>
                                <w:rFonts w:ascii="Monotype Corsiva" w:hAnsi="Monotype Corsiva" w:cs="Times New Roman"/>
                                <w:color w:val="0070C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7C2956">
                              <w:rPr>
                                <w:rFonts w:ascii="Monotype Corsiva" w:hAnsi="Monotype Corsiva" w:cs="Times New Roman"/>
                                <w:color w:val="0070C0"/>
                                <w:lang w:val="ru-RU"/>
                              </w:rPr>
                              <w:t>Новомосковської</w:t>
                            </w:r>
                            <w:proofErr w:type="spellEnd"/>
                            <w:r w:rsidRPr="007C2956">
                              <w:rPr>
                                <w:rFonts w:ascii="Monotype Corsiva" w:hAnsi="Monotype Corsiva" w:cs="Times New Roman"/>
                                <w:color w:val="0070C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7C2956">
                              <w:rPr>
                                <w:rFonts w:ascii="Monotype Corsiva" w:hAnsi="Monotype Corsiva" w:cs="Times New Roman"/>
                                <w:color w:val="0070C0"/>
                                <w:lang w:val="ru-RU"/>
                              </w:rPr>
                              <w:t>міської</w:t>
                            </w:r>
                            <w:proofErr w:type="spellEnd"/>
                            <w:r w:rsidRPr="007C2956">
                              <w:rPr>
                                <w:rFonts w:ascii="Monotype Corsiva" w:hAnsi="Monotype Corsiva" w:cs="Times New Roman"/>
                                <w:color w:val="0070C0"/>
                                <w:lang w:val="ru-RU"/>
                              </w:rPr>
                              <w:t xml:space="preserve"> ради</w:t>
                            </w:r>
                          </w:p>
                          <w:p w:rsidR="009B4F46" w:rsidRPr="007C2956" w:rsidRDefault="009B4F46" w:rsidP="009B4F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КЗ «</w:t>
                            </w:r>
                            <w:proofErr w:type="spellStart"/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Новомосковський</w:t>
                            </w:r>
                            <w:proofErr w:type="spellEnd"/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науково-методичний</w:t>
                            </w:r>
                            <w:proofErr w:type="spellEnd"/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кабінет</w:t>
                            </w:r>
                            <w:proofErr w:type="spellEnd"/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33D70" id="Text Box 255" o:spid="_x0000_s1032" type="#_x0000_t202" style="position:absolute;left:0;text-align:left;margin-left:169.3pt;margin-top:23.25pt;width:220.5pt;height:47.1pt;z-index:25165312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3D2622" w:rsidRDefault="00744750" w:rsidP="00AD5048">
                      <w:pPr>
                        <w:pStyle w:val="1"/>
                        <w:jc w:val="center"/>
                        <w:rPr>
                          <w:rFonts w:ascii="Myriad Pro" w:hAnsi="Myriad Pro"/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Myriad Pro" w:hAnsi="Myriad Pro"/>
                          <w:noProof/>
                          <w:color w:val="auto"/>
                          <w:sz w:val="24"/>
                          <w:szCs w:val="24"/>
                          <w:lang w:val="uk-UA" w:eastAsia="uk-UA"/>
                        </w:rPr>
                        <w:drawing>
                          <wp:inline distT="0" distB="0" distL="0" distR="0" wp14:anchorId="5AE4E02E" wp14:editId="197927EC">
                            <wp:extent cx="2064385" cy="1997075"/>
                            <wp:effectExtent l="0" t="0" r="0" b="3175"/>
                            <wp:docPr id="59" name="Рисунок 59" descr="C:\Users\Harry\Desktop\Post\inde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ry\Desktop\Post\inde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385" cy="199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C97" w:rsidRDefault="003B6C97" w:rsidP="00AD5048">
                      <w:pPr>
                        <w:pStyle w:val="1"/>
                        <w:jc w:val="center"/>
                        <w:rPr>
                          <w:rFonts w:ascii="Myriad Pro" w:hAnsi="Myriad Pro"/>
                          <w:color w:val="auto"/>
                          <w:sz w:val="18"/>
                          <w:szCs w:val="18"/>
                          <w:lang w:val="ru-RU"/>
                        </w:rPr>
                      </w:pPr>
                    </w:p>
                    <w:p w:rsidR="00AD5048" w:rsidRPr="007C2956" w:rsidRDefault="00AD5048" w:rsidP="00AD5048">
                      <w:pPr>
                        <w:pStyle w:val="1"/>
                        <w:jc w:val="center"/>
                        <w:rPr>
                          <w:rFonts w:ascii="Monotype Corsiva" w:hAnsi="Monotype Corsiva" w:cs="Times New Roman"/>
                          <w:color w:val="0070C0"/>
                          <w:lang w:val="ru-RU"/>
                        </w:rPr>
                      </w:pPr>
                      <w:proofErr w:type="spellStart"/>
                      <w:r w:rsidRPr="007C2956">
                        <w:rPr>
                          <w:rFonts w:ascii="Monotype Corsiva" w:hAnsi="Monotype Corsiva" w:cs="Times New Roman"/>
                          <w:color w:val="0070C0"/>
                          <w:lang w:val="ru-RU"/>
                        </w:rPr>
                        <w:t>Управління</w:t>
                      </w:r>
                      <w:proofErr w:type="spellEnd"/>
                      <w:r w:rsidRPr="007C2956">
                        <w:rPr>
                          <w:rFonts w:ascii="Monotype Corsiva" w:hAnsi="Monotype Corsiva" w:cs="Times New Roman"/>
                          <w:color w:val="0070C0"/>
                          <w:lang w:val="ru-RU"/>
                        </w:rPr>
                        <w:t xml:space="preserve"> </w:t>
                      </w:r>
                      <w:proofErr w:type="spellStart"/>
                      <w:r w:rsidRPr="007C2956">
                        <w:rPr>
                          <w:rFonts w:ascii="Monotype Corsiva" w:hAnsi="Monotype Corsiva" w:cs="Times New Roman"/>
                          <w:color w:val="0070C0"/>
                          <w:lang w:val="ru-RU"/>
                        </w:rPr>
                        <w:t>освіти</w:t>
                      </w:r>
                      <w:proofErr w:type="spellEnd"/>
                      <w:r w:rsidRPr="007C2956">
                        <w:rPr>
                          <w:rFonts w:ascii="Monotype Corsiva" w:hAnsi="Monotype Corsiva" w:cs="Times New Roman"/>
                          <w:color w:val="0070C0"/>
                          <w:lang w:val="ru-RU"/>
                        </w:rPr>
                        <w:t xml:space="preserve"> </w:t>
                      </w:r>
                      <w:proofErr w:type="spellStart"/>
                      <w:r w:rsidRPr="007C2956">
                        <w:rPr>
                          <w:rFonts w:ascii="Monotype Corsiva" w:hAnsi="Monotype Corsiva" w:cs="Times New Roman"/>
                          <w:color w:val="0070C0"/>
                          <w:lang w:val="ru-RU"/>
                        </w:rPr>
                        <w:t>виконавчого</w:t>
                      </w:r>
                      <w:proofErr w:type="spellEnd"/>
                      <w:r w:rsidRPr="007C2956">
                        <w:rPr>
                          <w:rFonts w:ascii="Monotype Corsiva" w:hAnsi="Monotype Corsiva" w:cs="Times New Roman"/>
                          <w:color w:val="0070C0"/>
                          <w:lang w:val="ru-RU"/>
                        </w:rPr>
                        <w:t xml:space="preserve"> </w:t>
                      </w:r>
                      <w:proofErr w:type="spellStart"/>
                      <w:r w:rsidRPr="007C2956">
                        <w:rPr>
                          <w:rFonts w:ascii="Monotype Corsiva" w:hAnsi="Monotype Corsiva" w:cs="Times New Roman"/>
                          <w:color w:val="0070C0"/>
                          <w:lang w:val="ru-RU"/>
                        </w:rPr>
                        <w:t>комітету</w:t>
                      </w:r>
                      <w:proofErr w:type="spellEnd"/>
                      <w:r w:rsidRPr="007C2956">
                        <w:rPr>
                          <w:rFonts w:ascii="Monotype Corsiva" w:hAnsi="Monotype Corsiva" w:cs="Times New Roman"/>
                          <w:color w:val="0070C0"/>
                          <w:lang w:val="ru-RU"/>
                        </w:rPr>
                        <w:t xml:space="preserve"> </w:t>
                      </w:r>
                      <w:proofErr w:type="spellStart"/>
                      <w:r w:rsidRPr="007C2956">
                        <w:rPr>
                          <w:rFonts w:ascii="Monotype Corsiva" w:hAnsi="Monotype Corsiva" w:cs="Times New Roman"/>
                          <w:color w:val="0070C0"/>
                          <w:lang w:val="ru-RU"/>
                        </w:rPr>
                        <w:t>Новомосковської</w:t>
                      </w:r>
                      <w:proofErr w:type="spellEnd"/>
                      <w:r w:rsidRPr="007C2956">
                        <w:rPr>
                          <w:rFonts w:ascii="Monotype Corsiva" w:hAnsi="Monotype Corsiva" w:cs="Times New Roman"/>
                          <w:color w:val="0070C0"/>
                          <w:lang w:val="ru-RU"/>
                        </w:rPr>
                        <w:t xml:space="preserve"> </w:t>
                      </w:r>
                      <w:proofErr w:type="spellStart"/>
                      <w:r w:rsidRPr="007C2956">
                        <w:rPr>
                          <w:rFonts w:ascii="Monotype Corsiva" w:hAnsi="Monotype Corsiva" w:cs="Times New Roman"/>
                          <w:color w:val="0070C0"/>
                          <w:lang w:val="ru-RU"/>
                        </w:rPr>
                        <w:t>міської</w:t>
                      </w:r>
                      <w:proofErr w:type="spellEnd"/>
                      <w:r w:rsidRPr="007C2956">
                        <w:rPr>
                          <w:rFonts w:ascii="Monotype Corsiva" w:hAnsi="Monotype Corsiva" w:cs="Times New Roman"/>
                          <w:color w:val="0070C0"/>
                          <w:lang w:val="ru-RU"/>
                        </w:rPr>
                        <w:t xml:space="preserve"> ради</w:t>
                      </w:r>
                    </w:p>
                    <w:p w:rsidR="009B4F46" w:rsidRPr="007C2956" w:rsidRDefault="009B4F46" w:rsidP="009B4F4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 w:rsidRPr="007C2956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КЗ «</w:t>
                      </w:r>
                      <w:proofErr w:type="spellStart"/>
                      <w:r w:rsidRPr="007C2956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Новомосковський</w:t>
                      </w:r>
                      <w:proofErr w:type="spellEnd"/>
                      <w:r w:rsidRPr="007C2956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7C2956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науково-методичний</w:t>
                      </w:r>
                      <w:proofErr w:type="spellEnd"/>
                      <w:r w:rsidRPr="007C2956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7C2956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кабінет</w:t>
                      </w:r>
                      <w:proofErr w:type="spellEnd"/>
                      <w:r w:rsidRPr="007C2956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»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904AD">
        <w:rPr>
          <w:noProof/>
          <w:lang w:val="uk-UA" w:eastAsia="uk-UA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06C32A36" wp14:editId="083701A2">
                <wp:simplePos x="0" y="0"/>
                <wp:positionH relativeFrom="page">
                  <wp:posOffset>3846195</wp:posOffset>
                </wp:positionH>
                <wp:positionV relativeFrom="page">
                  <wp:posOffset>3655115</wp:posOffset>
                </wp:positionV>
                <wp:extent cx="2171700" cy="539750"/>
                <wp:effectExtent l="0" t="1270" r="1905" b="1905"/>
                <wp:wrapNone/>
                <wp:docPr id="2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AD5048" w:rsidRDefault="00A537EB" w:rsidP="00AD5048">
                            <w:pPr>
                              <w:pStyle w:val="a6"/>
                              <w:rPr>
                                <w:rFonts w:ascii="Хартия" w:hAnsi="Хартия"/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32A36" id="Text Box 257" o:spid="_x0000_s1033" type="#_x0000_t202" style="position:absolute;left:0;text-align:left;margin-left:302.85pt;margin-top:287.8pt;width:171pt;height:42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AD5048" w:rsidRDefault="00A537EB" w:rsidP="00AD5048">
                      <w:pPr>
                        <w:pStyle w:val="a6"/>
                        <w:rPr>
                          <w:rFonts w:ascii="Хартия" w:hAnsi="Хартия"/>
                          <w:caps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0CA1">
        <w:rPr>
          <w:noProof/>
          <w:lang w:val="uk-UA" w:eastAsia="uk-UA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4E2B1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3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O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Uphe&#10;N/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</w:p>
    <w:p w:rsidR="00047A98" w:rsidRDefault="00635903"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A7638D3" wp14:editId="446EB9DD">
                <wp:simplePos x="0" y="0"/>
                <wp:positionH relativeFrom="margin">
                  <wp:posOffset>6633210</wp:posOffset>
                </wp:positionH>
                <wp:positionV relativeFrom="page">
                  <wp:posOffset>371474</wp:posOffset>
                </wp:positionV>
                <wp:extent cx="3124200" cy="6715125"/>
                <wp:effectExtent l="0" t="0" r="0" b="9525"/>
                <wp:wrapNone/>
                <wp:docPr id="1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200" cy="671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9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638D3" id="_x0000_s1034" type="#_x0000_t202" style="position:absolute;left:0;text-align:left;margin-left:522.3pt;margin-top:29.25pt;width:246pt;height:528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margin" anchory="page"/>
              </v:shape>
            </w:pict>
          </mc:Fallback>
        </mc:AlternateContent>
      </w:r>
      <w:r w:rsidR="009E51F3">
        <w:rPr>
          <w:noProof/>
          <w:lang w:val="uk-UA" w:eastAsia="uk-UA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B0D20D4" wp14:editId="61B12620">
                <wp:simplePos x="0" y="0"/>
                <wp:positionH relativeFrom="page">
                  <wp:posOffset>3933825</wp:posOffset>
                </wp:positionH>
                <wp:positionV relativeFrom="page">
                  <wp:posOffset>276225</wp:posOffset>
                </wp:positionV>
                <wp:extent cx="2609850" cy="6886575"/>
                <wp:effectExtent l="0" t="0" r="0" b="9525"/>
                <wp:wrapNone/>
                <wp:docPr id="15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09850" cy="688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9">
                        <w:txbxContent>
                          <w:p w:rsidR="00A537EB" w:rsidRPr="000E5F6D" w:rsidRDefault="009B4F46" w:rsidP="009B4F46">
                            <w:pPr>
                              <w:pStyle w:val="a5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Регламент </w:t>
                            </w:r>
                            <w:proofErr w:type="spellStart"/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роботи</w:t>
                            </w:r>
                            <w:proofErr w:type="spellEnd"/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конференції</w:t>
                            </w:r>
                            <w:proofErr w:type="spellEnd"/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працівників</w:t>
                            </w:r>
                            <w:proofErr w:type="spellEnd"/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освіти</w:t>
                            </w:r>
                            <w:proofErr w:type="spellEnd"/>
                          </w:p>
                          <w:p w:rsidR="009B4F46" w:rsidRPr="000E5F6D" w:rsidRDefault="009B4F46" w:rsidP="009B4F46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                     </w:t>
                            </w:r>
                            <w:r w:rsid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  </w:t>
                            </w:r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29 </w:t>
                            </w:r>
                            <w:proofErr w:type="spellStart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серпня</w:t>
                            </w:r>
                            <w:proofErr w:type="spellEnd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2019 ро</w:t>
                            </w:r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к</w:t>
                            </w:r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</w:p>
                          <w:p w:rsidR="000E5F6D" w:rsidRPr="000E5F6D" w:rsidRDefault="009B4F46" w:rsidP="009B4F46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                          </w:t>
                            </w:r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   </w:t>
                            </w:r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Колегіум</w:t>
                            </w:r>
                            <w:proofErr w:type="spellEnd"/>
                            <w:r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№ 11</w:t>
                            </w:r>
                          </w:p>
                          <w:p w:rsidR="00047A98" w:rsidRDefault="00047A98" w:rsidP="000E5F6D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A537EB" w:rsidRPr="000E5F6D" w:rsidRDefault="00E97619" w:rsidP="000E5F6D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9.00</w:t>
                            </w:r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– </w:t>
                            </w:r>
                            <w:proofErr w:type="gramStart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9.50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-</w:t>
                            </w:r>
                            <w:proofErr w:type="gramEnd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  <w14:textFill>
                                  <w14:solidFill>
                                    <w14:srgbClr w14:val="0070C0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реєстрація</w:t>
                            </w:r>
                            <w:proofErr w:type="spellEnd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учасників</w:t>
                            </w:r>
                            <w:proofErr w:type="spellEnd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                      </w:t>
                            </w:r>
                            <w:proofErr w:type="spellStart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конференції</w:t>
                            </w:r>
                            <w:proofErr w:type="spellEnd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Огляд</w:t>
                            </w:r>
                            <w:proofErr w:type="spellEnd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виставки</w:t>
                            </w:r>
                            <w:proofErr w:type="spellEnd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навчально-методичної</w:t>
                            </w:r>
                            <w:proofErr w:type="spellEnd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літератури</w:t>
                            </w:r>
                            <w:proofErr w:type="spellEnd"/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:rsidR="000E5F6D" w:rsidRDefault="00E97619" w:rsidP="000E5F6D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10.00 – 11.00</w:t>
                            </w:r>
                            <w:r w:rsid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– </w:t>
                            </w:r>
                            <w:r w:rsid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пленарна </w:t>
                            </w:r>
                            <w:proofErr w:type="spellStart"/>
                            <w:r w:rsid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частина</w:t>
                            </w:r>
                            <w:proofErr w:type="spellEnd"/>
                            <w:r w:rsid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0E5F6D" w:rsidRDefault="000E5F6D" w:rsidP="000E5F6D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конференції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Нагородження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за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підсумками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2018-2019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навчального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року.</w:t>
                            </w:r>
                          </w:p>
                          <w:p w:rsidR="000E5F6D" w:rsidRDefault="00E97619" w:rsidP="000E5F6D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11.15 </w:t>
                            </w:r>
                            <w:r w:rsidR="000E5F6D" w:rsidRPr="000E5F6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– 12.15 – </w:t>
                            </w:r>
                            <w:proofErr w:type="gramStart"/>
                            <w:r w:rsid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робота  </w:t>
                            </w:r>
                            <w:proofErr w:type="spellStart"/>
                            <w:r w:rsidR="000E5F6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локацій</w:t>
                            </w:r>
                            <w:proofErr w:type="spellEnd"/>
                            <w:proofErr w:type="gramEnd"/>
                            <w:r w:rsidR="007C295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:</w:t>
                            </w:r>
                          </w:p>
                          <w:p w:rsidR="007C2956" w:rsidRDefault="007C2956" w:rsidP="000E5F6D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- каб.34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працівники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ЗДО;</w:t>
                            </w:r>
                          </w:p>
                          <w:p w:rsidR="007C2956" w:rsidRDefault="007C2956" w:rsidP="000E5F6D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- каб.27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– заступники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директорів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з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навчально-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виховної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роботи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;</w:t>
                            </w:r>
                          </w:p>
                          <w:p w:rsidR="007C2956" w:rsidRDefault="007C2956" w:rsidP="000E5F6D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- </w:t>
                            </w:r>
                            <w:proofErr w:type="spellStart"/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актова</w:t>
                            </w:r>
                            <w:proofErr w:type="spellEnd"/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зала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вчителі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фізичної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культури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;</w:t>
                            </w:r>
                          </w:p>
                          <w:p w:rsidR="007C2956" w:rsidRDefault="007C2956" w:rsidP="000E5F6D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каб</w:t>
                            </w:r>
                            <w:proofErr w:type="spellEnd"/>
                            <w:r w:rsidRPr="007C295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. 33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медичні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працівники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закладів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освіти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:rsidR="007C2956" w:rsidRDefault="007C2956" w:rsidP="000E5F6D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C2956" w:rsidRDefault="007C2956" w:rsidP="000E5F6D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EA73D7" w:rsidRDefault="00EA73D7" w:rsidP="000E5F6D">
                            <w:pPr>
                              <w:pStyle w:val="a5"/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EA73D7">
                              <w:rPr>
                                <w:rFonts w:ascii="Monotype Corsiva" w:hAnsi="Monotype Corsiva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val="uk-UA" w:eastAsia="uk-UA"/>
                              </w:rPr>
                              <w:drawing>
                                <wp:inline distT="0" distB="0" distL="0" distR="0" wp14:anchorId="2A65DF7C" wp14:editId="213B641A">
                                  <wp:extent cx="2514600" cy="1771650"/>
                                  <wp:effectExtent l="0" t="0" r="0" b="0"/>
                                  <wp:docPr id="41" name="Рисунок 41" descr="C:\Users\Tetiana\Desktop\images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etiana\Desktop\images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0748" cy="1783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5F6D" w:rsidRPr="00B016EB" w:rsidRDefault="00047A98" w:rsidP="00E97619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Програма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627F1E"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серпневої</w:t>
                            </w:r>
                            <w:proofErr w:type="spellEnd"/>
                            <w:r w:rsidR="00627F1E"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конференції</w:t>
                            </w:r>
                            <w:proofErr w:type="spellEnd"/>
                          </w:p>
                          <w:p w:rsidR="00627F1E" w:rsidRPr="00B016EB" w:rsidRDefault="008609C6" w:rsidP="00EA73D7">
                            <w:pPr>
                              <w:pStyle w:val="a5"/>
                              <w:spacing w:after="0"/>
                              <w:ind w:left="56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працівників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="00627F1E"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світи</w:t>
                            </w:r>
                            <w:proofErr w:type="spellEnd"/>
                          </w:p>
                          <w:p w:rsidR="008609C6" w:rsidRDefault="00627F1E" w:rsidP="008609C6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«</w:t>
                            </w:r>
                            <w:proofErr w:type="spellStart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Рік</w:t>
                            </w:r>
                            <w:proofErr w:type="spellEnd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змін</w:t>
                            </w:r>
                            <w:proofErr w:type="spellEnd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Нової</w:t>
                            </w:r>
                            <w:proofErr w:type="spellEnd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української</w:t>
                            </w:r>
                            <w:proofErr w:type="spellEnd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школи</w:t>
                            </w:r>
                            <w:proofErr w:type="spellEnd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та </w:t>
                            </w:r>
                            <w:proofErr w:type="spellStart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визначення</w:t>
                            </w:r>
                            <w:proofErr w:type="spellEnd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8609C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стратегічних</w:t>
                            </w:r>
                            <w:proofErr w:type="spellEnd"/>
                            <w:r w:rsidR="008609C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8609C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напрямків</w:t>
                            </w:r>
                            <w:proofErr w:type="spellEnd"/>
                            <w:r w:rsidR="008609C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8609C6" w:rsidRDefault="008609C6" w:rsidP="008609C6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розвитку</w:t>
                            </w:r>
                            <w:proofErr w:type="spellEnd"/>
                            <w:r w:rsidR="00627F1E"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627F1E"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освіти</w:t>
                            </w:r>
                            <w:proofErr w:type="spellEnd"/>
                            <w:r w:rsidR="00627F1E"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м.</w:t>
                            </w:r>
                            <w:r w:rsidR="008171EB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627F1E"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Новомосковська</w:t>
                            </w:r>
                            <w:proofErr w:type="spellEnd"/>
                            <w:r w:rsidR="00627F1E"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627F1E" w:rsidRPr="00627F1E" w:rsidRDefault="00627F1E" w:rsidP="00635903">
                            <w:pPr>
                              <w:pStyle w:val="a5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у 2018-2019 </w:t>
                            </w:r>
                            <w:proofErr w:type="spellStart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навчальному</w:t>
                            </w:r>
                            <w:proofErr w:type="spellEnd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році</w:t>
                            </w:r>
                            <w:proofErr w:type="spellEnd"/>
                            <w:r w:rsidRPr="00627F1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»</w:t>
                            </w:r>
                          </w:p>
                          <w:p w:rsidR="00B016EB" w:rsidRPr="00635903" w:rsidRDefault="00B016EB" w:rsidP="00B016EB">
                            <w:pPr>
                              <w:pStyle w:val="a5"/>
                              <w:ind w:left="72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35903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ПЛЕНАРНА ЧАСТИНА</w:t>
                            </w:r>
                          </w:p>
                          <w:p w:rsidR="00B016EB" w:rsidRDefault="00627F1E" w:rsidP="00B016E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Урочисте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відкриття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конференції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:rsidR="009E51F3" w:rsidRDefault="009E51F3" w:rsidP="009E51F3">
                            <w:pPr>
                              <w:pStyle w:val="a5"/>
                              <w:spacing w:after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627F1E" w:rsidRPr="00B016EB" w:rsidRDefault="00627F1E" w:rsidP="00B016E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Вітальне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слово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представників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міської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влади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:rsidR="009E51F3" w:rsidRDefault="009E51F3" w:rsidP="009E51F3">
                            <w:pPr>
                              <w:pStyle w:val="a5"/>
                              <w:spacing w:after="0"/>
                              <w:ind w:left="36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627F1E" w:rsidRPr="00B016EB" w:rsidRDefault="00627F1E" w:rsidP="009E51F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Рік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змін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Нової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української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школи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та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визначення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8171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стратегічних</w:t>
                            </w:r>
                            <w:proofErr w:type="spellEnd"/>
                            <w:r w:rsidR="008171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8171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напрямків</w:t>
                            </w:r>
                            <w:proofErr w:type="spellEnd"/>
                            <w:r w:rsidR="008171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8171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ро</w:t>
                            </w:r>
                            <w:r w:rsidR="008609C6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звитк</w:t>
                            </w:r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освіти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м.</w:t>
                            </w:r>
                            <w:r w:rsidR="008171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Новомосковська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у 2018-2019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навчальному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році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</w:p>
                          <w:p w:rsidR="00627F1E" w:rsidRPr="00B016EB" w:rsidRDefault="00627F1E" w:rsidP="00627F1E">
                            <w:pPr>
                              <w:pStyle w:val="a5"/>
                              <w:spacing w:after="0"/>
                              <w:ind w:left="72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                      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Грицків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Л.А., начальник </w:t>
                            </w:r>
                          </w:p>
                          <w:p w:rsidR="008171EB" w:rsidRDefault="00627F1E" w:rsidP="00B016EB">
                            <w:pPr>
                              <w:pStyle w:val="a5"/>
                              <w:spacing w:after="0"/>
                              <w:ind w:left="72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                        </w:t>
                            </w:r>
                            <w:proofErr w:type="spellStart"/>
                            <w:proofErr w:type="gramStart"/>
                            <w:r w:rsid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правління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8171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освіти</w:t>
                            </w:r>
                            <w:proofErr w:type="spellEnd"/>
                            <w:proofErr w:type="gram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  <w:p w:rsidR="00627F1E" w:rsidRPr="00B016EB" w:rsidRDefault="00627F1E" w:rsidP="00B016EB">
                            <w:pPr>
                              <w:pStyle w:val="a5"/>
                              <w:spacing w:after="0"/>
                              <w:ind w:left="72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627F1E" w:rsidRPr="00B016EB" w:rsidRDefault="00635903" w:rsidP="00B016E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Виступ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експертів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з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актуальних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питань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:rsidR="009E51F3" w:rsidRDefault="009E51F3" w:rsidP="009E51F3">
                            <w:pPr>
                              <w:pStyle w:val="a5"/>
                              <w:spacing w:after="0"/>
                              <w:ind w:left="36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627F1E" w:rsidRPr="00B016EB" w:rsidRDefault="00B016EB" w:rsidP="00B016E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Урочисте</w:t>
                            </w:r>
                            <w:proofErr w:type="spellEnd"/>
                            <w:r w:rsidR="008171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 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нагородження</w:t>
                            </w:r>
                            <w:proofErr w:type="spellEnd"/>
                            <w:r w:rsidR="008171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 </w:t>
                            </w:r>
                            <w:bookmarkStart w:id="0" w:name="_GoBack"/>
                            <w:bookmarkEnd w:id="0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за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підсумками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2018-2019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навчального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року.</w:t>
                            </w:r>
                          </w:p>
                          <w:p w:rsidR="009E51F3" w:rsidRDefault="009E51F3" w:rsidP="009E51F3">
                            <w:pPr>
                              <w:pStyle w:val="a5"/>
                              <w:spacing w:after="0"/>
                              <w:ind w:left="36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B016EB" w:rsidRPr="00B016EB" w:rsidRDefault="00B016EB" w:rsidP="009E51F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Підведення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підсумків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конференції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</w:p>
                          <w:p w:rsidR="00B016EB" w:rsidRPr="00B016EB" w:rsidRDefault="00B016EB" w:rsidP="00B016EB">
                            <w:pPr>
                              <w:pStyle w:val="a5"/>
                              <w:spacing w:after="0"/>
                              <w:ind w:left="72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proofErr w:type="gram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Прийняття</w:t>
                            </w:r>
                            <w:proofErr w:type="spell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резолюції</w:t>
                            </w:r>
                            <w:proofErr w:type="spellEnd"/>
                            <w:proofErr w:type="gramEnd"/>
                            <w:r w:rsidRPr="00B016EB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D20D4" id="Text Box 357" o:spid="_x0000_s1035" type="#_x0000_t202" style="position:absolute;left:0;text-align:left;margin-left:309.75pt;margin-top:21.75pt;width:205.5pt;height:542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" filled="f" stroked="f" strokeweight="0" insetpen="t">
                <o:lock v:ext="edit" shapetype="t"/>
                <v:textbox style="mso-next-textbox:#_x0000_s1034" inset="2.85pt,2.85pt,2.85pt,2.85pt">
                  <w:txbxContent>
                    <w:p w:rsidR="00A537EB" w:rsidRPr="000E5F6D" w:rsidRDefault="009B4F46" w:rsidP="009B4F46">
                      <w:pPr>
                        <w:pStyle w:val="a5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Регламент </w:t>
                      </w:r>
                      <w:proofErr w:type="spellStart"/>
                      <w:r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роботи</w:t>
                      </w:r>
                      <w:proofErr w:type="spellEnd"/>
                      <w:r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конференції</w:t>
                      </w:r>
                      <w:proofErr w:type="spellEnd"/>
                      <w:r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працівників</w:t>
                      </w:r>
                      <w:proofErr w:type="spellEnd"/>
                      <w:r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освіти</w:t>
                      </w:r>
                      <w:proofErr w:type="spellEnd"/>
                    </w:p>
                    <w:p w:rsidR="009B4F46" w:rsidRPr="000E5F6D" w:rsidRDefault="009B4F46" w:rsidP="009B4F46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</w:pPr>
                      <w:r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                     </w:t>
                      </w:r>
                      <w:r w:rsid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  </w:t>
                      </w:r>
                      <w:r w:rsidR="000E5F6D"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29 </w:t>
                      </w:r>
                      <w:proofErr w:type="spellStart"/>
                      <w:r w:rsidR="000E5F6D"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серпня</w:t>
                      </w:r>
                      <w:proofErr w:type="spellEnd"/>
                      <w:r w:rsidR="000E5F6D"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2019 ро</w:t>
                      </w:r>
                      <w:r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к</w:t>
                      </w:r>
                      <w:r w:rsidR="000E5F6D"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у</w:t>
                      </w:r>
                    </w:p>
                    <w:p w:rsidR="000E5F6D" w:rsidRPr="000E5F6D" w:rsidRDefault="009B4F46" w:rsidP="009B4F46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</w:pPr>
                      <w:r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                          </w:t>
                      </w:r>
                      <w:r w:rsidR="000E5F6D"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   </w:t>
                      </w:r>
                      <w:r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Колегіум</w:t>
                      </w:r>
                      <w:proofErr w:type="spellEnd"/>
                      <w:r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№ 11</w:t>
                      </w:r>
                    </w:p>
                    <w:p w:rsidR="00047A98" w:rsidRDefault="00047A98" w:rsidP="000E5F6D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</w:pPr>
                    </w:p>
                    <w:p w:rsidR="00A537EB" w:rsidRPr="000E5F6D" w:rsidRDefault="00E97619" w:rsidP="000E5F6D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9.00</w:t>
                      </w:r>
                      <w:r w:rsidR="000E5F6D"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– </w:t>
                      </w:r>
                      <w:proofErr w:type="gramStart"/>
                      <w:r w:rsidR="000E5F6D"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9.50 </w:t>
                      </w:r>
                      <w:r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-</w:t>
                      </w:r>
                      <w:proofErr w:type="gramEnd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  <w14:textFill>
                            <w14:solidFill>
                              <w14:srgbClr w14:val="0070C0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реєстрація</w:t>
                      </w:r>
                      <w:proofErr w:type="spellEnd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учасників</w:t>
                      </w:r>
                      <w:proofErr w:type="spellEnd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                      </w:t>
                      </w:r>
                      <w:proofErr w:type="spellStart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конференції</w:t>
                      </w:r>
                      <w:proofErr w:type="spellEnd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  <w:proofErr w:type="spellStart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Огляд</w:t>
                      </w:r>
                      <w:proofErr w:type="spellEnd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виставки</w:t>
                      </w:r>
                      <w:proofErr w:type="spellEnd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навчально-методичної</w:t>
                      </w:r>
                      <w:proofErr w:type="spellEnd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літератури</w:t>
                      </w:r>
                      <w:proofErr w:type="spellEnd"/>
                      <w:r w:rsidR="000E5F6D" w:rsidRP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  <w:p w:rsidR="000E5F6D" w:rsidRDefault="00E97619" w:rsidP="000E5F6D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10.00 – 11.00</w:t>
                      </w:r>
                      <w:r w:rsid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– </w:t>
                      </w:r>
                      <w:r w:rsid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пленарна </w:t>
                      </w:r>
                      <w:proofErr w:type="spellStart"/>
                      <w:r w:rsid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частина</w:t>
                      </w:r>
                      <w:proofErr w:type="spellEnd"/>
                      <w:r w:rsid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0E5F6D" w:rsidRDefault="000E5F6D" w:rsidP="000E5F6D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конференції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Нагородження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за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підсумками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2018-2019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навчального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року.</w:t>
                      </w:r>
                    </w:p>
                    <w:p w:rsidR="000E5F6D" w:rsidRDefault="00E97619" w:rsidP="000E5F6D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11.15 </w:t>
                      </w:r>
                      <w:r w:rsidR="000E5F6D" w:rsidRPr="000E5F6D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– 12.15 – </w:t>
                      </w:r>
                      <w:proofErr w:type="gramStart"/>
                      <w:r w:rsid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робота  </w:t>
                      </w:r>
                      <w:proofErr w:type="spellStart"/>
                      <w:r w:rsidR="000E5F6D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локацій</w:t>
                      </w:r>
                      <w:proofErr w:type="spellEnd"/>
                      <w:proofErr w:type="gramEnd"/>
                      <w:r w:rsidR="007C2956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:</w:t>
                      </w:r>
                    </w:p>
                    <w:p w:rsidR="007C2956" w:rsidRDefault="007C2956" w:rsidP="000E5F6D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 w:rsidRPr="007C2956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- каб.34 </w:t>
                      </w:r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працівники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ЗДО;</w:t>
                      </w:r>
                    </w:p>
                    <w:p w:rsidR="007C2956" w:rsidRDefault="007C2956" w:rsidP="000E5F6D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 w:rsidRPr="007C2956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- каб.27 </w:t>
                      </w:r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– заступники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директорів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з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навчально-</w:t>
                      </w:r>
                      <w:proofErr w:type="gram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виховної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роботи</w:t>
                      </w:r>
                      <w:proofErr w:type="spellEnd"/>
                      <w:proofErr w:type="gram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;</w:t>
                      </w:r>
                    </w:p>
                    <w:p w:rsidR="007C2956" w:rsidRDefault="007C2956" w:rsidP="000E5F6D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- </w:t>
                      </w:r>
                      <w:proofErr w:type="spellStart"/>
                      <w:r w:rsidRPr="007C2956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актова</w:t>
                      </w:r>
                      <w:proofErr w:type="spellEnd"/>
                      <w:r w:rsidRPr="007C2956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зала </w:t>
                      </w:r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вчителі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фізичної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культури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;</w:t>
                      </w:r>
                    </w:p>
                    <w:p w:rsidR="007C2956" w:rsidRDefault="007C2956" w:rsidP="000E5F6D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 w:rsidRPr="007C2956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каб</w:t>
                      </w:r>
                      <w:proofErr w:type="spellEnd"/>
                      <w:r w:rsidRPr="007C2956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. 33 </w:t>
                      </w:r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медичні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працівники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закладів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освіти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  <w:p w:rsidR="007C2956" w:rsidRDefault="007C2956" w:rsidP="000E5F6D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</w:p>
                    <w:p w:rsidR="007C2956" w:rsidRDefault="007C2956" w:rsidP="000E5F6D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EA73D7" w:rsidRDefault="00EA73D7" w:rsidP="000E5F6D">
                      <w:pPr>
                        <w:pStyle w:val="a5"/>
                        <w:spacing w:after="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 w:rsidRPr="00EA73D7">
                        <w:rPr>
                          <w:rFonts w:ascii="Monotype Corsiva" w:hAnsi="Monotype Corsiva"/>
                          <w:b/>
                          <w:noProof/>
                          <w:color w:val="0070C0"/>
                          <w:sz w:val="28"/>
                          <w:szCs w:val="28"/>
                          <w:lang w:val="uk-UA" w:eastAsia="uk-UA"/>
                        </w:rPr>
                        <w:drawing>
                          <wp:inline distT="0" distB="0" distL="0" distR="0" wp14:anchorId="2A65DF7C" wp14:editId="213B641A">
                            <wp:extent cx="2514600" cy="1771650"/>
                            <wp:effectExtent l="0" t="0" r="0" b="0"/>
                            <wp:docPr id="41" name="Рисунок 41" descr="C:\Users\Tetiana\Desktop\images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etiana\Desktop\images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0748" cy="1783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5F6D" w:rsidRPr="00B016EB" w:rsidRDefault="00047A98" w:rsidP="00E97619">
                      <w:pPr>
                        <w:pStyle w:val="a5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Програма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="00627F1E"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серпневої</w:t>
                      </w:r>
                      <w:proofErr w:type="spellEnd"/>
                      <w:r w:rsidR="00627F1E"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конференції</w:t>
                      </w:r>
                      <w:proofErr w:type="spellEnd"/>
                    </w:p>
                    <w:p w:rsidR="00627F1E" w:rsidRPr="00B016EB" w:rsidRDefault="008609C6" w:rsidP="00EA73D7">
                      <w:pPr>
                        <w:pStyle w:val="a5"/>
                        <w:spacing w:after="0"/>
                        <w:ind w:left="567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працівників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о</w:t>
                      </w:r>
                      <w:r w:rsidR="00627F1E"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світи</w:t>
                      </w:r>
                      <w:proofErr w:type="spellEnd"/>
                    </w:p>
                    <w:p w:rsidR="008609C6" w:rsidRDefault="00627F1E" w:rsidP="008609C6">
                      <w:pPr>
                        <w:pStyle w:val="a5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</w:pPr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«</w:t>
                      </w:r>
                      <w:proofErr w:type="spellStart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Рік</w:t>
                      </w:r>
                      <w:proofErr w:type="spellEnd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змін</w:t>
                      </w:r>
                      <w:proofErr w:type="spellEnd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Нової</w:t>
                      </w:r>
                      <w:proofErr w:type="spellEnd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української</w:t>
                      </w:r>
                      <w:proofErr w:type="spellEnd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школи</w:t>
                      </w:r>
                      <w:proofErr w:type="spellEnd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та </w:t>
                      </w:r>
                      <w:proofErr w:type="spellStart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визначення</w:t>
                      </w:r>
                      <w:proofErr w:type="spellEnd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="008609C6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стратегічних</w:t>
                      </w:r>
                      <w:proofErr w:type="spellEnd"/>
                      <w:r w:rsidR="008609C6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="008609C6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напрямків</w:t>
                      </w:r>
                      <w:proofErr w:type="spellEnd"/>
                      <w:r w:rsidR="008609C6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8609C6" w:rsidRDefault="008609C6" w:rsidP="008609C6">
                      <w:pPr>
                        <w:pStyle w:val="a5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розвитку</w:t>
                      </w:r>
                      <w:proofErr w:type="spellEnd"/>
                      <w:r w:rsidR="00627F1E"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="00627F1E"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освіти</w:t>
                      </w:r>
                      <w:proofErr w:type="spellEnd"/>
                      <w:r w:rsidR="00627F1E"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м.</w:t>
                      </w:r>
                      <w:r w:rsidR="008171EB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="00627F1E"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Новомосковська</w:t>
                      </w:r>
                      <w:proofErr w:type="spellEnd"/>
                      <w:r w:rsidR="00627F1E"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627F1E" w:rsidRPr="00627F1E" w:rsidRDefault="00627F1E" w:rsidP="00635903">
                      <w:pPr>
                        <w:pStyle w:val="a5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</w:pPr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у 2018-2019 </w:t>
                      </w:r>
                      <w:proofErr w:type="spellStart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навчальному</w:t>
                      </w:r>
                      <w:proofErr w:type="spellEnd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році</w:t>
                      </w:r>
                      <w:proofErr w:type="spellEnd"/>
                      <w:r w:rsidRPr="00627F1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  <w:lang w:val="ru-RU"/>
                        </w:rPr>
                        <w:t>»</w:t>
                      </w:r>
                    </w:p>
                    <w:p w:rsidR="00B016EB" w:rsidRPr="00635903" w:rsidRDefault="00B016EB" w:rsidP="00B016EB">
                      <w:pPr>
                        <w:pStyle w:val="a5"/>
                        <w:ind w:left="720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 w:rsidRPr="00635903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ПЛЕНАРНА ЧАСТИНА</w:t>
                      </w:r>
                    </w:p>
                    <w:p w:rsidR="00B016EB" w:rsidRDefault="00627F1E" w:rsidP="00B016EB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Урочисте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відкриття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конференції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  <w:p w:rsidR="009E51F3" w:rsidRDefault="009E51F3" w:rsidP="009E51F3">
                      <w:pPr>
                        <w:pStyle w:val="a5"/>
                        <w:spacing w:after="0"/>
                        <w:jc w:val="both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</w:p>
                    <w:p w:rsidR="00627F1E" w:rsidRPr="00B016EB" w:rsidRDefault="00627F1E" w:rsidP="00B016EB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Вітальне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слово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представників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міської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влади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  <w:p w:rsidR="009E51F3" w:rsidRDefault="009E51F3" w:rsidP="009E51F3">
                      <w:pPr>
                        <w:pStyle w:val="a5"/>
                        <w:spacing w:after="0"/>
                        <w:ind w:left="36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</w:p>
                    <w:p w:rsidR="00627F1E" w:rsidRPr="00B016EB" w:rsidRDefault="00627F1E" w:rsidP="009E51F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Рік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змін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Нової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української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школи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та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визначення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="008171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стратегічних</w:t>
                      </w:r>
                      <w:proofErr w:type="spellEnd"/>
                      <w:r w:rsidR="008171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="008171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напрямків</w:t>
                      </w:r>
                      <w:proofErr w:type="spellEnd"/>
                      <w:r w:rsidR="008171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="008171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ро</w:t>
                      </w:r>
                      <w:r w:rsidR="008609C6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звитк</w:t>
                      </w:r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у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освіти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м.</w:t>
                      </w:r>
                      <w:r w:rsidR="008171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Новомосковська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у 2018-2019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навчальному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році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</w:p>
                    <w:p w:rsidR="00627F1E" w:rsidRPr="00B016EB" w:rsidRDefault="00627F1E" w:rsidP="00627F1E">
                      <w:pPr>
                        <w:pStyle w:val="a5"/>
                        <w:spacing w:after="0"/>
                        <w:ind w:left="72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                      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Грицків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Л.А., начальник </w:t>
                      </w:r>
                    </w:p>
                    <w:p w:rsidR="008171EB" w:rsidRDefault="00627F1E" w:rsidP="00B016EB">
                      <w:pPr>
                        <w:pStyle w:val="a5"/>
                        <w:spacing w:after="0"/>
                        <w:ind w:left="72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                        </w:t>
                      </w:r>
                      <w:proofErr w:type="spellStart"/>
                      <w:proofErr w:type="gramStart"/>
                      <w:r w:rsid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правління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8171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освіти</w:t>
                      </w:r>
                      <w:proofErr w:type="spellEnd"/>
                      <w:proofErr w:type="gram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</w:p>
                    <w:p w:rsidR="00627F1E" w:rsidRPr="00B016EB" w:rsidRDefault="00627F1E" w:rsidP="00B016EB">
                      <w:pPr>
                        <w:pStyle w:val="a5"/>
                        <w:spacing w:after="0"/>
                        <w:ind w:left="72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627F1E" w:rsidRPr="00B016EB" w:rsidRDefault="00635903" w:rsidP="00B016EB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Виступ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експертів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з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актуальних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питань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  <w:p w:rsidR="009E51F3" w:rsidRDefault="009E51F3" w:rsidP="009E51F3">
                      <w:pPr>
                        <w:pStyle w:val="a5"/>
                        <w:spacing w:after="0"/>
                        <w:ind w:left="360"/>
                        <w:jc w:val="both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</w:p>
                    <w:p w:rsidR="00627F1E" w:rsidRPr="00B016EB" w:rsidRDefault="00B016EB" w:rsidP="00B016EB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Урочисте</w:t>
                      </w:r>
                      <w:proofErr w:type="spellEnd"/>
                      <w:r w:rsidR="008171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 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нагородження</w:t>
                      </w:r>
                      <w:proofErr w:type="spellEnd"/>
                      <w:r w:rsidR="008171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 </w:t>
                      </w:r>
                      <w:bookmarkStart w:id="1" w:name="_GoBack"/>
                      <w:bookmarkEnd w:id="1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за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підсумками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2018-2019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навчального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року.</w:t>
                      </w:r>
                    </w:p>
                    <w:p w:rsidR="009E51F3" w:rsidRDefault="009E51F3" w:rsidP="009E51F3">
                      <w:pPr>
                        <w:pStyle w:val="a5"/>
                        <w:spacing w:after="0"/>
                        <w:ind w:left="360"/>
                        <w:jc w:val="both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</w:p>
                    <w:p w:rsidR="00B016EB" w:rsidRPr="00B016EB" w:rsidRDefault="00B016EB" w:rsidP="009E51F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Підведення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підсумків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конференції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</w:p>
                    <w:p w:rsidR="00B016EB" w:rsidRPr="00B016EB" w:rsidRDefault="00B016EB" w:rsidP="00B016EB">
                      <w:pPr>
                        <w:pStyle w:val="a5"/>
                        <w:spacing w:after="0"/>
                        <w:ind w:left="720"/>
                        <w:jc w:val="both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proofErr w:type="gram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Прийняття</w:t>
                      </w:r>
                      <w:proofErr w:type="spell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proofErr w:type="spellStart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резолюції</w:t>
                      </w:r>
                      <w:proofErr w:type="spellEnd"/>
                      <w:proofErr w:type="gramEnd"/>
                      <w:r w:rsidRPr="00B016EB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0DB2" w:rsidRDefault="00610DB2">
      <w:r>
        <w:rPr>
          <w:noProof/>
          <w:lang w:val="uk-UA" w:eastAsia="uk-UA"/>
        </w:rPr>
        <w:drawing>
          <wp:inline distT="0" distB="0" distL="0" distR="0" wp14:anchorId="5D4AF27F" wp14:editId="1F45DA70">
            <wp:extent cx="2934603" cy="2238375"/>
            <wp:effectExtent l="0" t="0" r="0" b="0"/>
            <wp:docPr id="5" name="Рисунок 5" descr="C:\Users\Harry\Desktop\Post\1\2\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y\Desktop\Post\1\2\shko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54" cy="226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A98">
        <w:rPr>
          <w:noProof/>
          <w:lang w:val="uk-UA" w:eastAsia="uk-UA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6DD2A80" wp14:editId="4DB45AD3">
                <wp:simplePos x="0" y="0"/>
                <wp:positionH relativeFrom="page">
                  <wp:posOffset>809625</wp:posOffset>
                </wp:positionH>
                <wp:positionV relativeFrom="margin">
                  <wp:align>bottom</wp:align>
                </wp:positionV>
                <wp:extent cx="2691731" cy="3476625"/>
                <wp:effectExtent l="0" t="0" r="0" b="9525"/>
                <wp:wrapNone/>
                <wp:docPr id="16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91731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7A98" w:rsidRPr="00EA73D7" w:rsidRDefault="00047A98" w:rsidP="00EA73D7">
                            <w:pPr>
                              <w:pStyle w:val="a5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EA73D7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  <w:lang w:val="ru-RU"/>
                              </w:rPr>
                              <w:t>З ПОЧАТКОМ НОВОГО НАВЧАЛЬНОГО РОКУ!</w:t>
                            </w:r>
                          </w:p>
                          <w:p w:rsidR="00A537EB" w:rsidRPr="00EA73D7" w:rsidRDefault="00047A98" w:rsidP="00047A98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EA73D7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  <w:lang w:val="ru-RU"/>
                              </w:rPr>
                              <w:t>УСПІХІВ, ТВОРЧИХ ЗЛЕТІВ,</w:t>
                            </w:r>
                          </w:p>
                          <w:p w:rsidR="00047A98" w:rsidRPr="00EA73D7" w:rsidRDefault="00047A98" w:rsidP="00047A98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EA73D7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  <w:lang w:val="ru-RU"/>
                              </w:rPr>
                              <w:t>ЩАСЛИ</w:t>
                            </w:r>
                            <w:r w:rsidR="009E51F3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  <w:lang w:val="ru-RU"/>
                              </w:rPr>
                              <w:t>ВИХ ПОДІЙ!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D2A80" id="Text Box 355" o:spid="_x0000_s1036" type="#_x0000_t202" style="position:absolute;left:0;text-align:left;margin-left:63.75pt;margin-top:0;width:211.95pt;height:273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047A98" w:rsidRPr="00EA73D7" w:rsidRDefault="00047A98" w:rsidP="00EA73D7">
                      <w:pPr>
                        <w:pStyle w:val="a5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  <w:lang w:val="ru-RU"/>
                        </w:rPr>
                      </w:pPr>
                      <w:r w:rsidRPr="00EA73D7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  <w:lang w:val="ru-RU"/>
                        </w:rPr>
                        <w:t>З ПОЧАТКОМ НОВОГО НАВЧАЛЬНОГО РОКУ!</w:t>
                      </w:r>
                    </w:p>
                    <w:p w:rsidR="00A537EB" w:rsidRPr="00EA73D7" w:rsidRDefault="00047A98" w:rsidP="00047A98">
                      <w:pPr>
                        <w:pStyle w:val="a5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  <w:lang w:val="ru-RU"/>
                        </w:rPr>
                      </w:pPr>
                      <w:r w:rsidRPr="00EA73D7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  <w:lang w:val="ru-RU"/>
                        </w:rPr>
                        <w:t>УСПІХІВ, ТВОРЧИХ ЗЛЕТІВ,</w:t>
                      </w:r>
                    </w:p>
                    <w:p w:rsidR="00047A98" w:rsidRPr="00EA73D7" w:rsidRDefault="00047A98" w:rsidP="00047A98">
                      <w:pPr>
                        <w:pStyle w:val="a5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  <w:lang w:val="ru-RU"/>
                        </w:rPr>
                      </w:pPr>
                      <w:r w:rsidRPr="00EA73D7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  <w:lang w:val="ru-RU"/>
                        </w:rPr>
                        <w:t>ЩАСЛИ</w:t>
                      </w:r>
                      <w:r w:rsidR="009E51F3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  <w:lang w:val="ru-RU"/>
                        </w:rPr>
                        <w:t>ВИХ ПОДІЙ!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60CA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E02AF8" wp14:editId="77DD1CDE">
                <wp:simplePos x="0" y="0"/>
                <wp:positionH relativeFrom="page">
                  <wp:posOffset>3971925</wp:posOffset>
                </wp:positionH>
                <wp:positionV relativeFrom="page">
                  <wp:posOffset>4857750</wp:posOffset>
                </wp:positionV>
                <wp:extent cx="1994535" cy="1212215"/>
                <wp:effectExtent l="0" t="0" r="0" b="0"/>
                <wp:wrapNone/>
                <wp:docPr id="1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 w:rsidP="004904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02AF8" id="Text Box 453" o:spid="_x0000_s1037" type="#_x0000_t202" style="position:absolute;left:0;text-align:left;margin-left:312.75pt;margin-top:382.5pt;width:157.05pt;height:95.4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" filled="f" stroked="f">
                <v:textbox style="mso-fit-shape-to-text:t">
                  <w:txbxContent>
                    <w:p w:rsidR="00A537EB" w:rsidRDefault="00A537EB" w:rsidP="004904AD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0CA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1249045</wp:posOffset>
                </wp:positionH>
                <wp:positionV relativeFrom="page">
                  <wp:posOffset>1418590</wp:posOffset>
                </wp:positionV>
                <wp:extent cx="1080135" cy="1440815"/>
                <wp:effectExtent l="1270" t="0" r="4445" b="0"/>
                <wp:wrapNone/>
                <wp:docPr id="11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 w:rsidP="003B6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38" type="#_x0000_t202" style="position:absolute;left:0;text-align:left;margin-left:98.35pt;margin-top:111.7pt;width:85.05pt;height:113.45pt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UKtgIAAMM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" filled="f" stroked="f">
                <v:textbox style="mso-fit-shape-to-text:t">
                  <w:txbxContent>
                    <w:p w:rsidR="00A537EB" w:rsidRDefault="00A537EB" w:rsidP="003B6C97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0DB2" w:rsidRPr="00610DB2" w:rsidRDefault="00610DB2" w:rsidP="00610DB2"/>
    <w:p w:rsidR="00610DB2" w:rsidRDefault="00610DB2" w:rsidP="00610DB2"/>
    <w:p w:rsidR="00A537EB" w:rsidRPr="00610DB2" w:rsidRDefault="00610DB2" w:rsidP="00610DB2">
      <w:pPr>
        <w:tabs>
          <w:tab w:val="left" w:pos="4305"/>
        </w:tabs>
      </w:pPr>
      <w:r>
        <w:tab/>
      </w:r>
    </w:p>
    <w:sectPr w:rsidR="00A537EB" w:rsidRPr="00610DB2" w:rsidSect="000007A8">
      <w:pgSz w:w="16839" w:h="11907" w:orient="landscape"/>
      <w:pgMar w:top="567" w:right="879" w:bottom="567" w:left="87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05B8DD35-E2CB-4DBE-9F15-DD6CABED325E}"/>
    <w:embedBold r:id="rId2" w:fontKey="{672EBC40-8406-4ADE-966D-71E179431D03}"/>
    <w:embedItalic r:id="rId3" w:fontKey="{D32EC481-625C-4F49-92AE-60CCBA9D8719}"/>
    <w:embedBoldItalic r:id="rId4" w:fontKey="{1BD14E57-FCF7-4489-9057-83CE574AA8B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8F9E2F8F-730D-49A4-8487-8CAF5F8A79D9}"/>
    <w:embedBold r:id="rId6" w:fontKey="{510326C0-17F0-4C1F-86D2-5C2E4A06AEEE}"/>
    <w:embedItalic r:id="rId7" w:fontKey="{8A607E1F-D6B1-41B6-A799-43EF28FFEB8A}"/>
    <w:embedBoldItalic r:id="rId8" w:fontKey="{FF33EF7B-12D7-428E-99E9-0CBB5FDBB41C}"/>
  </w:font>
  <w:font w:name="Arial Black">
    <w:charset w:val="CC"/>
    <w:family w:val="swiss"/>
    <w:pitch w:val="variable"/>
    <w:sig w:usb0="00000287" w:usb1="00000000" w:usb2="00000000" w:usb3="00000000" w:csb0="0000009F" w:csb1="00000000"/>
    <w:embedRegular r:id="rId9" w:fontKey="{54F512DD-7F59-40EB-99E5-E3BB40276AB4}"/>
    <w:embedBold r:id="rId10" w:fontKey="{9B9974C0-F47D-42D0-A7FC-BD590C8B2431}"/>
  </w:font>
  <w:font w:name="Segoe UI">
    <w:charset w:val="CC"/>
    <w:family w:val="swiss"/>
    <w:pitch w:val="variable"/>
    <w:sig w:usb0="E10022FF" w:usb1="C000E47F" w:usb2="00000029" w:usb3="00000000" w:csb0="000001DF" w:csb1="00000000"/>
    <w:embedRegular r:id="rId11" w:fontKey="{CAE7911E-9863-4DA0-8BFA-1A624E400744}"/>
  </w:font>
  <w:font w:name="Exo 2">
    <w:charset w:val="CC"/>
    <w:family w:val="auto"/>
    <w:pitch w:val="variable"/>
    <w:sig w:usb0="00000207" w:usb1="00000000" w:usb2="00000000" w:usb3="00000000" w:csb0="00000097" w:csb1="00000000"/>
    <w:embedBold r:id="rId12" w:fontKey="{FE6C88CB-DF2C-469B-BB0D-187B39E0F63F}"/>
  </w:font>
  <w:font w:name="Monotype Corsiva">
    <w:charset w:val="CC"/>
    <w:family w:val="script"/>
    <w:pitch w:val="variable"/>
    <w:sig w:usb0="00000287" w:usb1="00000000" w:usb2="00000000" w:usb3="00000000" w:csb0="0000009F" w:csb1="00000000"/>
    <w:embedBold r:id="rId13" w:fontKey="{F98B85CF-968D-42EC-A918-D545881F1A11}"/>
  </w:font>
  <w:font w:name="Хартия">
    <w:charset w:val="CC"/>
    <w:family w:val="roman"/>
    <w:pitch w:val="variable"/>
    <w:sig w:usb0="A000026F" w:usb1="5000005B" w:usb2="00000000" w:usb3="00000000" w:csb0="00000005" w:csb1="00000000"/>
    <w:embedRegular r:id="rId14" w:fontKey="{D0A16C5F-D09A-40B4-9772-BD5B95F4CB0E}"/>
    <w:embedBold r:id="rId15" w:fontKey="{D08CFDF2-5AD1-48DC-9146-2D16D4E6E7EC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  <w:embedRegular r:id="rId16" w:fontKey="{CDA4B6DB-6DAC-4ECE-A450-93B9F842438C}"/>
  </w:font>
  <w:font w:name="Calibri">
    <w:charset w:val="CC"/>
    <w:family w:val="swiss"/>
    <w:pitch w:val="variable"/>
    <w:sig w:usb0="E10002FF" w:usb1="4000ACFF" w:usb2="00000009" w:usb3="00000000" w:csb0="0000019F" w:csb1="00000000"/>
    <w:embedRegular r:id="rId17" w:fontKey="{2BCCAFFA-FBBB-4B78-8901-2E123419DE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B4915"/>
    <w:multiLevelType w:val="hybridMultilevel"/>
    <w:tmpl w:val="3FFE47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CA1"/>
    <w:rsid w:val="000007A8"/>
    <w:rsid w:val="00027E4C"/>
    <w:rsid w:val="00047A98"/>
    <w:rsid w:val="000C177B"/>
    <w:rsid w:val="000E5F6D"/>
    <w:rsid w:val="000F5E4D"/>
    <w:rsid w:val="00202F32"/>
    <w:rsid w:val="0024087E"/>
    <w:rsid w:val="00355C43"/>
    <w:rsid w:val="003A1A56"/>
    <w:rsid w:val="003B6C97"/>
    <w:rsid w:val="003D2622"/>
    <w:rsid w:val="00482CF3"/>
    <w:rsid w:val="004904AD"/>
    <w:rsid w:val="00560AB4"/>
    <w:rsid w:val="005E4442"/>
    <w:rsid w:val="00610DB2"/>
    <w:rsid w:val="00614461"/>
    <w:rsid w:val="00627F1E"/>
    <w:rsid w:val="00635903"/>
    <w:rsid w:val="00651280"/>
    <w:rsid w:val="006715F4"/>
    <w:rsid w:val="00697FC9"/>
    <w:rsid w:val="006B6B98"/>
    <w:rsid w:val="00712AFA"/>
    <w:rsid w:val="00744750"/>
    <w:rsid w:val="00750384"/>
    <w:rsid w:val="007A37D9"/>
    <w:rsid w:val="007C2956"/>
    <w:rsid w:val="008171EB"/>
    <w:rsid w:val="00830095"/>
    <w:rsid w:val="008609C6"/>
    <w:rsid w:val="009B4F46"/>
    <w:rsid w:val="009E51F3"/>
    <w:rsid w:val="00A537EB"/>
    <w:rsid w:val="00A70486"/>
    <w:rsid w:val="00A90894"/>
    <w:rsid w:val="00AD5048"/>
    <w:rsid w:val="00B016EB"/>
    <w:rsid w:val="00B13C54"/>
    <w:rsid w:val="00B54715"/>
    <w:rsid w:val="00B60CA1"/>
    <w:rsid w:val="00B63489"/>
    <w:rsid w:val="00B91C4F"/>
    <w:rsid w:val="00DB32F7"/>
    <w:rsid w:val="00E01B14"/>
    <w:rsid w:val="00E97619"/>
    <w:rsid w:val="00EA73D7"/>
    <w:rsid w:val="00FB5BA5"/>
    <w:rsid w:val="00FE14A2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4:docId w14:val="13D0B385"/>
  <w15:docId w15:val="{ADEAA3ED-8667-4460-B434-A1BABDE5A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character" w:customStyle="1" w:styleId="a4">
    <w:name w:val="Основни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bidi="en-US"/>
    </w:rPr>
  </w:style>
  <w:style w:type="paragraph" w:styleId="aa">
    <w:name w:val="Balloon Text"/>
    <w:basedOn w:val="a"/>
    <w:link w:val="ab"/>
    <w:uiPriority w:val="99"/>
    <w:semiHidden/>
    <w:unhideWhenUsed/>
    <w:rsid w:val="00FB5BA5"/>
    <w:pPr>
      <w:spacing w:after="0" w:line="240" w:lineRule="auto"/>
    </w:pPr>
    <w:rPr>
      <w:rFonts w:ascii="Segoe UI" w:hAnsi="Segoe UI" w:cs="Segoe UI"/>
    </w:rPr>
  </w:style>
  <w:style w:type="character" w:customStyle="1" w:styleId="ab">
    <w:name w:val="Текст у виносці Знак"/>
    <w:basedOn w:val="a0"/>
    <w:link w:val="aa"/>
    <w:uiPriority w:val="99"/>
    <w:semiHidden/>
    <w:rsid w:val="00FB5BA5"/>
    <w:rPr>
      <w:rFonts w:ascii="Segoe UI" w:hAnsi="Segoe UI" w:cs="Segoe UI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1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7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94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82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09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40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etodist@3g.ua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hyperlink" Target="mailto:metodist@3g.ua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1.jpeg"/><Relationship Id="rId14" Type="http://schemas.openxmlformats.org/officeDocument/2006/relationships/image" Target="media/image2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ry\Desktop\Post\1\TF0280280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9d035d7d-02e5-4a00-8b62-9a556aabc7b5">false</MarketSpecific>
    <ApprovalStatus xmlns="9d035d7d-02e5-4a00-8b62-9a556aabc7b5">InProgress</ApprovalStatus>
    <LocComments xmlns="9d035d7d-02e5-4a00-8b62-9a556aabc7b5" xsi:nil="true"/>
    <DirectSourceMarket xmlns="9d035d7d-02e5-4a00-8b62-9a556aabc7b5">english</DirectSourceMarket>
    <ThumbnailAssetId xmlns="9d035d7d-02e5-4a00-8b62-9a556aabc7b5" xsi:nil="true"/>
    <PrimaryImageGen xmlns="9d035d7d-02e5-4a00-8b62-9a556aabc7b5">true</PrimaryImageGen>
    <LegacyData xmlns="9d035d7d-02e5-4a00-8b62-9a556aabc7b5" xsi:nil="true"/>
    <TPFriendlyName xmlns="9d035d7d-02e5-4a00-8b62-9a556aabc7b5" xsi:nil="true"/>
    <NumericId xmlns="9d035d7d-02e5-4a00-8b62-9a556aabc7b5" xsi:nil="true"/>
    <LocRecommendedHandoff xmlns="9d035d7d-02e5-4a00-8b62-9a556aabc7b5" xsi:nil="true"/>
    <BlockPublish xmlns="9d035d7d-02e5-4a00-8b62-9a556aabc7b5">false</BlockPublish>
    <BusinessGroup xmlns="9d035d7d-02e5-4a00-8b62-9a556aabc7b5" xsi:nil="true"/>
    <OpenTemplate xmlns="9d035d7d-02e5-4a00-8b62-9a556aabc7b5">true</OpenTemplate>
    <SourceTitle xmlns="9d035d7d-02e5-4a00-8b62-9a556aabc7b5">Business brochure (Level design)</SourceTitle>
    <APEditor xmlns="9d035d7d-02e5-4a00-8b62-9a556aabc7b5">
      <UserInfo>
        <DisplayName/>
        <AccountId xsi:nil="true"/>
        <AccountType/>
      </UserInfo>
    </APEditor>
    <UALocComments xmlns="9d035d7d-02e5-4a00-8b62-9a556aabc7b5">2007 Template UpLeveling Do Not HandOff</UALocComments>
    <IntlLangReviewDate xmlns="9d035d7d-02e5-4a00-8b62-9a556aabc7b5" xsi:nil="true"/>
    <PublishStatusLookup xmlns="9d035d7d-02e5-4a00-8b62-9a556aabc7b5">
      <Value>431186</Value>
      <Value>431209</Value>
    </PublishStatusLookup>
    <ParentAssetId xmlns="9d035d7d-02e5-4a00-8b62-9a556aabc7b5" xsi:nil="true"/>
    <FeatureTagsTaxHTField0 xmlns="9d035d7d-02e5-4a00-8b62-9a556aabc7b5">
      <Terms xmlns="http://schemas.microsoft.com/office/infopath/2007/PartnerControls"/>
    </FeatureTagsTaxHTField0>
    <MachineTranslated xmlns="9d035d7d-02e5-4a00-8b62-9a556aabc7b5">false</MachineTranslated>
    <Providers xmlns="9d035d7d-02e5-4a00-8b62-9a556aabc7b5" xsi:nil="true"/>
    <OriginalSourceMarket xmlns="9d035d7d-02e5-4a00-8b62-9a556aabc7b5">english</OriginalSourceMarket>
    <APDescription xmlns="9d035d7d-02e5-4a00-8b62-9a556aabc7b5" xsi:nil="true"/>
    <ContentItem xmlns="9d035d7d-02e5-4a00-8b62-9a556aabc7b5" xsi:nil="true"/>
    <ClipArtFilename xmlns="9d035d7d-02e5-4a00-8b62-9a556aabc7b5" xsi:nil="true"/>
    <TPInstallLocation xmlns="9d035d7d-02e5-4a00-8b62-9a556aabc7b5" xsi:nil="true"/>
    <TimesCloned xmlns="9d035d7d-02e5-4a00-8b62-9a556aabc7b5" xsi:nil="true"/>
    <PublishTargets xmlns="9d035d7d-02e5-4a00-8b62-9a556aabc7b5">OfficeOnline,OfficeOnlineVNext</PublishTargets>
    <AcquiredFrom xmlns="9d035d7d-02e5-4a00-8b62-9a556aabc7b5">Internal MS</AcquiredFrom>
    <AssetStart xmlns="9d035d7d-02e5-4a00-8b62-9a556aabc7b5">2011-12-15T19:55:00+00:00</AssetStart>
    <FriendlyTitle xmlns="9d035d7d-02e5-4a00-8b62-9a556aabc7b5" xsi:nil="true"/>
    <Provider xmlns="9d035d7d-02e5-4a00-8b62-9a556aabc7b5" xsi:nil="true"/>
    <LastHandOff xmlns="9d035d7d-02e5-4a00-8b62-9a556aabc7b5" xsi:nil="true"/>
    <Manager xmlns="9d035d7d-02e5-4a00-8b62-9a556aabc7b5" xsi:nil="true"/>
    <UALocRecommendation xmlns="9d035d7d-02e5-4a00-8b62-9a556aabc7b5">Localize</UALocRecommendation>
    <ArtSampleDocs xmlns="9d035d7d-02e5-4a00-8b62-9a556aabc7b5" xsi:nil="true"/>
    <UACurrentWords xmlns="9d035d7d-02e5-4a00-8b62-9a556aabc7b5" xsi:nil="true"/>
    <TPClientViewer xmlns="9d035d7d-02e5-4a00-8b62-9a556aabc7b5" xsi:nil="true"/>
    <TemplateStatus xmlns="9d035d7d-02e5-4a00-8b62-9a556aabc7b5">Complete</TemplateStatus>
    <ShowIn xmlns="9d035d7d-02e5-4a00-8b62-9a556aabc7b5">Show everywhere</ShowIn>
    <CSXHash xmlns="9d035d7d-02e5-4a00-8b62-9a556aabc7b5" xsi:nil="true"/>
    <Downloads xmlns="9d035d7d-02e5-4a00-8b62-9a556aabc7b5">0</Downloads>
    <VoteCount xmlns="9d035d7d-02e5-4a00-8b62-9a556aabc7b5" xsi:nil="true"/>
    <OOCacheId xmlns="9d035d7d-02e5-4a00-8b62-9a556aabc7b5" xsi:nil="true"/>
    <IsDeleted xmlns="9d035d7d-02e5-4a00-8b62-9a556aabc7b5">false</IsDeleted>
    <InternalTagsTaxHTField0 xmlns="9d035d7d-02e5-4a00-8b62-9a556aabc7b5">
      <Terms xmlns="http://schemas.microsoft.com/office/infopath/2007/PartnerControls"/>
    </InternalTagsTaxHTField0>
    <UANotes xmlns="9d035d7d-02e5-4a00-8b62-9a556aabc7b5">2003 to 2007 conversion</UANotes>
    <AssetExpire xmlns="9d035d7d-02e5-4a00-8b62-9a556aabc7b5">2035-01-01T08:00:00+00:00</AssetExpire>
    <CSXSubmissionMarket xmlns="9d035d7d-02e5-4a00-8b62-9a556aabc7b5" xsi:nil="true"/>
    <DSATActionTaken xmlns="9d035d7d-02e5-4a00-8b62-9a556aabc7b5" xsi:nil="true"/>
    <SubmitterId xmlns="9d035d7d-02e5-4a00-8b62-9a556aabc7b5" xsi:nil="true"/>
    <EditorialTags xmlns="9d035d7d-02e5-4a00-8b62-9a556aabc7b5" xsi:nil="true"/>
    <TPExecutable xmlns="9d035d7d-02e5-4a00-8b62-9a556aabc7b5" xsi:nil="true"/>
    <CSXSubmissionDate xmlns="9d035d7d-02e5-4a00-8b62-9a556aabc7b5" xsi:nil="true"/>
    <CSXUpdate xmlns="9d035d7d-02e5-4a00-8b62-9a556aabc7b5">false</CSXUpdate>
    <AssetType xmlns="9d035d7d-02e5-4a00-8b62-9a556aabc7b5">TP</AssetType>
    <ApprovalLog xmlns="9d035d7d-02e5-4a00-8b62-9a556aabc7b5" xsi:nil="true"/>
    <BugNumber xmlns="9d035d7d-02e5-4a00-8b62-9a556aabc7b5" xsi:nil="true"/>
    <OriginAsset xmlns="9d035d7d-02e5-4a00-8b62-9a556aabc7b5" xsi:nil="true"/>
    <TPComponent xmlns="9d035d7d-02e5-4a00-8b62-9a556aabc7b5" xsi:nil="true"/>
    <Milestone xmlns="9d035d7d-02e5-4a00-8b62-9a556aabc7b5" xsi:nil="true"/>
    <RecommendationsModifier xmlns="9d035d7d-02e5-4a00-8b62-9a556aabc7b5" xsi:nil="true"/>
    <Component xmlns="91e8d559-4d54-460d-ba58-5d5027f88b4d" xsi:nil="true"/>
    <Description0 xmlns="91e8d559-4d54-460d-ba58-5d5027f88b4d" xsi:nil="true"/>
    <AssetId xmlns="9d035d7d-02e5-4a00-8b62-9a556aabc7b5">TP102802807</AssetId>
    <PolicheckWords xmlns="9d035d7d-02e5-4a00-8b62-9a556aabc7b5" xsi:nil="true"/>
    <TPLaunchHelpLink xmlns="9d035d7d-02e5-4a00-8b62-9a556aabc7b5" xsi:nil="true"/>
    <IntlLocPriority xmlns="9d035d7d-02e5-4a00-8b62-9a556aabc7b5" xsi:nil="true"/>
    <TPApplication xmlns="9d035d7d-02e5-4a00-8b62-9a556aabc7b5" xsi:nil="true"/>
    <IntlLangReviewer xmlns="9d035d7d-02e5-4a00-8b62-9a556aabc7b5" xsi:nil="true"/>
    <HandoffToMSDN xmlns="9d035d7d-02e5-4a00-8b62-9a556aabc7b5" xsi:nil="true"/>
    <PlannedPubDate xmlns="9d035d7d-02e5-4a00-8b62-9a556aabc7b5" xsi:nil="true"/>
    <CrawlForDependencies xmlns="9d035d7d-02e5-4a00-8b62-9a556aabc7b5">false</CrawlForDependencies>
    <LocLastLocAttemptVersionLookup xmlns="9d035d7d-02e5-4a00-8b62-9a556aabc7b5">714971</LocLastLocAttemptVersionLookup>
    <TrustLevel xmlns="9d035d7d-02e5-4a00-8b62-9a556aabc7b5">1 Microsoft Managed Content</TrustLevel>
    <CampaignTagsTaxHTField0 xmlns="9d035d7d-02e5-4a00-8b62-9a556aabc7b5">
      <Terms xmlns="http://schemas.microsoft.com/office/infopath/2007/PartnerControls"/>
    </CampaignTagsTaxHTField0>
    <TPNamespace xmlns="9d035d7d-02e5-4a00-8b62-9a556aabc7b5" xsi:nil="true"/>
    <TaxCatchAll xmlns="9d035d7d-02e5-4a00-8b62-9a556aabc7b5"/>
    <IsSearchable xmlns="9d035d7d-02e5-4a00-8b62-9a556aabc7b5">true</IsSearchable>
    <TemplateTemplateType xmlns="9d035d7d-02e5-4a00-8b62-9a556aabc7b5">Word 2007 Default</TemplateTemplateType>
    <Markets xmlns="9d035d7d-02e5-4a00-8b62-9a556aabc7b5"/>
    <IntlLangReview xmlns="9d035d7d-02e5-4a00-8b62-9a556aabc7b5">false</IntlLangReview>
    <UAProjectedTotalWords xmlns="9d035d7d-02e5-4a00-8b62-9a556aabc7b5" xsi:nil="true"/>
    <OutputCachingOn xmlns="9d035d7d-02e5-4a00-8b62-9a556aabc7b5">false</OutputCachingOn>
    <AverageRating xmlns="9d035d7d-02e5-4a00-8b62-9a556aabc7b5" xsi:nil="true"/>
    <APAuthor xmlns="9d035d7d-02e5-4a00-8b62-9a556aabc7b5">
      <UserInfo>
        <DisplayName/>
        <AccountId>1928</AccountId>
        <AccountType/>
      </UserInfo>
    </APAuthor>
    <TPCommandLine xmlns="9d035d7d-02e5-4a00-8b62-9a556aabc7b5" xsi:nil="true"/>
    <LocManualTestRequired xmlns="9d035d7d-02e5-4a00-8b62-9a556aabc7b5">false</LocManualTestRequired>
    <TPAppVersion xmlns="9d035d7d-02e5-4a00-8b62-9a556aabc7b5" xsi:nil="true"/>
    <EditorialStatus xmlns="9d035d7d-02e5-4a00-8b62-9a556aabc7b5" xsi:nil="true"/>
    <LastModifiedDateTime xmlns="9d035d7d-02e5-4a00-8b62-9a556aabc7b5" xsi:nil="true"/>
    <TPLaunchHelpLinkType xmlns="9d035d7d-02e5-4a00-8b62-9a556aabc7b5">Template</TPLaunchHelpLinkType>
    <OriginalRelease xmlns="9d035d7d-02e5-4a00-8b62-9a556aabc7b5">14</OriginalRelease>
    <ScenarioTagsTaxHTField0 xmlns="9d035d7d-02e5-4a00-8b62-9a556aabc7b5">
      <Terms xmlns="http://schemas.microsoft.com/office/infopath/2007/PartnerControls"/>
    </ScenarioTagsTaxHTField0>
    <LocalizationTagsTaxHTField0 xmlns="9d035d7d-02e5-4a00-8b62-9a556aabc7b5">
      <Terms xmlns="http://schemas.microsoft.com/office/infopath/2007/PartnerControls"/>
    </LocalizationTagsTaxHTField0>
    <LocMarketGroupTiers2 xmlns="9d035d7d-02e5-4a00-8b62-9a556aabc7b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97A9B2-65DA-4D66-8555-98D7BAD7CF76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3.xml><?xml version="1.0" encoding="utf-8"?>
<ds:datastoreItem xmlns:ds="http://schemas.openxmlformats.org/officeDocument/2006/customXml" ds:itemID="{716B780A-F4D7-40F5-8F69-82620C918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TF02802808.dotx</Template>
  <TotalTime>258</TotalTime>
  <Pages>1</Pages>
  <Words>14</Words>
  <Characters>9</Characters>
  <Application>Microsoft Office Word</Application>
  <DocSecurity>0</DocSecurity>
  <Lines>1</Lines>
  <Paragraphs>1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Microsoft Corporation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</dc:creator>
  <cp:keywords/>
  <dc:description/>
  <cp:lastModifiedBy>Tetiana</cp:lastModifiedBy>
  <cp:revision>34</cp:revision>
  <cp:lastPrinted>2019-08-27T11:06:00Z</cp:lastPrinted>
  <dcterms:created xsi:type="dcterms:W3CDTF">2019-08-10T12:19:00Z</dcterms:created>
  <dcterms:modified xsi:type="dcterms:W3CDTF">2019-08-27T11:30:00Z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  <property fmtid="{D5CDD505-2E9C-101B-9397-08002B2CF9AE}" pid="3" name="InternalTags">
    <vt:lpwstr/>
  </property>
  <property fmtid="{D5CDD505-2E9C-101B-9397-08002B2CF9AE}" pid="4" name="ContentTypeId">
    <vt:lpwstr>0x010100BB2780C3CC07BD4BAA623FF9571645580400D1570604EA743043A2641365C0E91715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12835800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